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993D" w14:textId="7176E7EE" w:rsidR="00FA7F83" w:rsidRDefault="00CB110A" w:rsidP="00B135FC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DF951D" wp14:editId="79AC7DD5">
                <wp:simplePos x="0" y="0"/>
                <wp:positionH relativeFrom="margin">
                  <wp:align>center</wp:align>
                </wp:positionH>
                <wp:positionV relativeFrom="paragraph">
                  <wp:posOffset>180340</wp:posOffset>
                </wp:positionV>
                <wp:extent cx="7442200" cy="7334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D55FB" w14:textId="73F0675C" w:rsidR="00A63C83" w:rsidRPr="00B11D59" w:rsidRDefault="008F4255" w:rsidP="006C6983">
                            <w:pPr>
                              <w:pStyle w:val="Heading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11D59">
                              <w:rPr>
                                <w:sz w:val="24"/>
                                <w:szCs w:val="24"/>
                              </w:rPr>
                              <w:t>ACE Performance for</w:t>
                            </w:r>
                            <w:r w:rsidR="007C5FE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2ADB">
                              <w:rPr>
                                <w:sz w:val="24"/>
                                <w:szCs w:val="24"/>
                              </w:rPr>
                              <w:t>Employees</w:t>
                            </w:r>
                            <w:r w:rsidR="0029088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3DF0">
                              <w:rPr>
                                <w:sz w:val="24"/>
                                <w:szCs w:val="24"/>
                              </w:rPr>
                              <w:t>2026-2027</w:t>
                            </w:r>
                          </w:p>
                          <w:p w14:paraId="33384CC9" w14:textId="77777777" w:rsidR="0048057C" w:rsidRPr="009151DE" w:rsidRDefault="0048057C" w:rsidP="0048057C">
                            <w:pPr>
                              <w:rPr>
                                <w:rFonts w:ascii="Avenir Heavy" w:hAnsi="Avenir Heavy" w:cs="Times New Roman (Body CS)"/>
                                <w:b/>
                                <w:bCs/>
                                <w:color w:val="0B2341"/>
                                <w:spacing w:val="24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F951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14.2pt;width:586pt;height:57.75pt;z-index: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" filled="f" stroked="f" strokeweight=".5pt">
                <v:textbox>
                  <w:txbxContent>
                    <w:p w14:paraId="51DD55FB" w14:textId="73F0675C" w:rsidR="00A63C83" w:rsidRPr="00B11D59" w:rsidRDefault="008F4255" w:rsidP="006C6983">
                      <w:pPr>
                        <w:pStyle w:val="Heading1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11D59">
                        <w:rPr>
                          <w:sz w:val="24"/>
                          <w:szCs w:val="24"/>
                        </w:rPr>
                        <w:t>ACE Performance for</w:t>
                      </w:r>
                      <w:r w:rsidR="007C5FE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52ADB">
                        <w:rPr>
                          <w:sz w:val="24"/>
                          <w:szCs w:val="24"/>
                        </w:rPr>
                        <w:t>Employees</w:t>
                      </w:r>
                      <w:r w:rsidR="0029088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23DF0">
                        <w:rPr>
                          <w:sz w:val="24"/>
                          <w:szCs w:val="24"/>
                        </w:rPr>
                        <w:t>2026-2027</w:t>
                      </w:r>
                    </w:p>
                    <w:p w14:paraId="33384CC9" w14:textId="77777777" w:rsidR="0048057C" w:rsidRPr="009151DE" w:rsidRDefault="0048057C" w:rsidP="0048057C">
                      <w:pPr>
                        <w:rPr>
                          <w:rFonts w:ascii="Avenir Heavy" w:hAnsi="Avenir Heavy" w:cs="Times New Roman (Body CS)"/>
                          <w:b/>
                          <w:bCs/>
                          <w:color w:val="0B2341"/>
                          <w:spacing w:val="24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255">
        <w:rPr>
          <w:noProof/>
        </w:rPr>
        <w:drawing>
          <wp:anchor distT="0" distB="0" distL="114300" distR="114300" simplePos="0" relativeHeight="251667456" behindDoc="0" locked="0" layoutInCell="1" allowOverlap="1" wp14:anchorId="18F30D34" wp14:editId="1A2D01C2">
            <wp:simplePos x="0" y="0"/>
            <wp:positionH relativeFrom="margin">
              <wp:align>center</wp:align>
            </wp:positionH>
            <wp:positionV relativeFrom="paragraph">
              <wp:posOffset>-365760</wp:posOffset>
            </wp:positionV>
            <wp:extent cx="1275571" cy="567883"/>
            <wp:effectExtent l="0" t="0" r="1270" b="3810"/>
            <wp:wrapNone/>
            <wp:docPr id="578532657" name="Picture 578532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571" cy="567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4B3BF" w14:textId="378481DE" w:rsidR="00FA7F83" w:rsidRDefault="00FA7F83"/>
    <w:p w14:paraId="1D706029" w14:textId="77777777" w:rsidR="00FA7F83" w:rsidRDefault="00FA7F83"/>
    <w:p w14:paraId="7B25BA17" w14:textId="77777777" w:rsidR="00FA7F83" w:rsidRDefault="00FA7F83"/>
    <w:p w14:paraId="6C1F2210" w14:textId="77777777" w:rsidR="00FA7F83" w:rsidRDefault="00F5512C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08F5EF" wp14:editId="13217817">
                <wp:simplePos x="0" y="0"/>
                <wp:positionH relativeFrom="column">
                  <wp:posOffset>75565</wp:posOffset>
                </wp:positionH>
                <wp:positionV relativeFrom="paragraph">
                  <wp:posOffset>147320</wp:posOffset>
                </wp:positionV>
                <wp:extent cx="5969000" cy="685800"/>
                <wp:effectExtent l="0" t="0" r="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967F7" w14:textId="7BEA188D" w:rsidR="00B9184B" w:rsidRPr="00931164" w:rsidRDefault="00B9184B" w:rsidP="00B9184B">
                            <w:pPr>
                              <w:rPr>
                                <w:rFonts w:ascii="Avenir" w:hAnsi="Avenir"/>
                              </w:rPr>
                            </w:pPr>
                            <w:r w:rsidRPr="00931164">
                              <w:rPr>
                                <w:rFonts w:ascii="Avenir" w:hAnsi="Avenir"/>
                              </w:rPr>
                              <w:t xml:space="preserve">This will serve as your all-in-one </w:t>
                            </w:r>
                            <w:r w:rsidRPr="00931164">
                              <w:rPr>
                                <w:rFonts w:ascii="Avenir" w:hAnsi="Avenir"/>
                                <w:b/>
                                <w:bCs/>
                              </w:rPr>
                              <w:t>Align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, </w:t>
                            </w:r>
                            <w:r w:rsidRPr="00931164">
                              <w:rPr>
                                <w:rFonts w:ascii="Avenir" w:hAnsi="Avenir"/>
                                <w:b/>
                                <w:bCs/>
                              </w:rPr>
                              <w:t>Collaborate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, and </w:t>
                            </w:r>
                            <w:r w:rsidRPr="00931164">
                              <w:rPr>
                                <w:rFonts w:ascii="Avenir" w:hAnsi="Avenir"/>
                                <w:b/>
                                <w:bCs/>
                              </w:rPr>
                              <w:t>Evaluate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 (ACE) document for the 2026-2027 </w:t>
                            </w:r>
                            <w:r w:rsidR="00446A57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>(</w:t>
                            </w:r>
                            <w:r w:rsidR="00855F52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 xml:space="preserve">June 1, 2026 </w:t>
                            </w:r>
                            <w:r w:rsidR="00446A57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>- May 31</w:t>
                            </w:r>
                            <w:r w:rsidR="00855F52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>, 2027</w:t>
                            </w:r>
                            <w:r w:rsidR="00446A57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 xml:space="preserve">) 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performance year. </w:t>
                            </w:r>
                          </w:p>
                          <w:p w14:paraId="4146A54D" w14:textId="77777777" w:rsidR="00DF60B5" w:rsidRPr="00B93A7C" w:rsidRDefault="00DF60B5" w:rsidP="00DF60B5">
                            <w:pPr>
                              <w:spacing w:line="216" w:lineRule="auto"/>
                              <w:rPr>
                                <w:rFonts w:ascii="Avenir" w:hAnsi="Avenir" w:cs="Times New Roman (Body CS)"/>
                                <w:color w:val="6C6C6C"/>
                                <w:spacing w:val="1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8F5EF" id="Text Box 135" o:spid="_x0000_s1027" type="#_x0000_t202" style="position:absolute;margin-left:5.95pt;margin-top:11.6pt;width:470pt;height:5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" filled="f" stroked="f" strokeweight=".5pt">
                <v:textbox>
                  <w:txbxContent>
                    <w:p w14:paraId="1AD967F7" w14:textId="7BEA188D" w:rsidR="00B9184B" w:rsidRPr="00931164" w:rsidRDefault="00B9184B" w:rsidP="00B9184B">
                      <w:pPr>
                        <w:rPr>
                          <w:rFonts w:ascii="Avenir" w:hAnsi="Avenir"/>
                        </w:rPr>
                      </w:pPr>
                      <w:r w:rsidRPr="00931164">
                        <w:rPr>
                          <w:rFonts w:ascii="Avenir" w:hAnsi="Avenir"/>
                        </w:rPr>
                        <w:t xml:space="preserve">This will serve as your all-in-one </w:t>
                      </w:r>
                      <w:r w:rsidRPr="00931164">
                        <w:rPr>
                          <w:rFonts w:ascii="Avenir" w:hAnsi="Avenir"/>
                          <w:b/>
                          <w:bCs/>
                        </w:rPr>
                        <w:t>Align</w:t>
                      </w:r>
                      <w:r w:rsidRPr="00931164">
                        <w:rPr>
                          <w:rFonts w:ascii="Avenir" w:hAnsi="Avenir"/>
                        </w:rPr>
                        <w:t xml:space="preserve">, </w:t>
                      </w:r>
                      <w:r w:rsidRPr="00931164">
                        <w:rPr>
                          <w:rFonts w:ascii="Avenir" w:hAnsi="Avenir"/>
                          <w:b/>
                          <w:bCs/>
                        </w:rPr>
                        <w:t>Collaborate</w:t>
                      </w:r>
                      <w:r w:rsidRPr="00931164">
                        <w:rPr>
                          <w:rFonts w:ascii="Avenir" w:hAnsi="Avenir"/>
                        </w:rPr>
                        <w:t xml:space="preserve">, and </w:t>
                      </w:r>
                      <w:r w:rsidRPr="00931164">
                        <w:rPr>
                          <w:rFonts w:ascii="Avenir" w:hAnsi="Avenir"/>
                          <w:b/>
                          <w:bCs/>
                        </w:rPr>
                        <w:t>Evaluate</w:t>
                      </w:r>
                      <w:r w:rsidRPr="00931164">
                        <w:rPr>
                          <w:rFonts w:ascii="Avenir" w:hAnsi="Avenir"/>
                        </w:rPr>
                        <w:t xml:space="preserve"> (ACE) document for the 2026-2027 </w:t>
                      </w:r>
                      <w:r w:rsidR="00446A57" w:rsidRPr="00931164">
                        <w:rPr>
                          <w:rFonts w:ascii="Aptos" w:eastAsia="Times New Roman" w:hAnsi="Aptos"/>
                          <w:color w:val="000000"/>
                        </w:rPr>
                        <w:t>(</w:t>
                      </w:r>
                      <w:r w:rsidR="00855F52" w:rsidRPr="00931164">
                        <w:rPr>
                          <w:rFonts w:ascii="Aptos" w:eastAsia="Times New Roman" w:hAnsi="Aptos"/>
                          <w:color w:val="000000"/>
                        </w:rPr>
                        <w:t xml:space="preserve">June 1, 2026 </w:t>
                      </w:r>
                      <w:r w:rsidR="00446A57" w:rsidRPr="00931164">
                        <w:rPr>
                          <w:rFonts w:ascii="Aptos" w:eastAsia="Times New Roman" w:hAnsi="Aptos"/>
                          <w:color w:val="000000"/>
                        </w:rPr>
                        <w:t>- May 31</w:t>
                      </w:r>
                      <w:r w:rsidR="00855F52" w:rsidRPr="00931164">
                        <w:rPr>
                          <w:rFonts w:ascii="Aptos" w:eastAsia="Times New Roman" w:hAnsi="Aptos"/>
                          <w:color w:val="000000"/>
                        </w:rPr>
                        <w:t>, 2027</w:t>
                      </w:r>
                      <w:r w:rsidR="00446A57" w:rsidRPr="00931164">
                        <w:rPr>
                          <w:rFonts w:ascii="Aptos" w:eastAsia="Times New Roman" w:hAnsi="Aptos"/>
                          <w:color w:val="000000"/>
                        </w:rPr>
                        <w:t xml:space="preserve">) </w:t>
                      </w:r>
                      <w:r w:rsidRPr="00931164">
                        <w:rPr>
                          <w:rFonts w:ascii="Avenir" w:hAnsi="Avenir"/>
                        </w:rPr>
                        <w:t xml:space="preserve">performance year. </w:t>
                      </w:r>
                    </w:p>
                    <w:p w14:paraId="4146A54D" w14:textId="77777777" w:rsidR="00DF60B5" w:rsidRPr="00B93A7C" w:rsidRDefault="00DF60B5" w:rsidP="00DF60B5">
                      <w:pPr>
                        <w:spacing w:line="216" w:lineRule="auto"/>
                        <w:rPr>
                          <w:rFonts w:ascii="Avenir" w:hAnsi="Avenir" w:cs="Times New Roman (Body CS)"/>
                          <w:color w:val="6C6C6C"/>
                          <w:spacing w:val="1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AB082" w14:textId="77777777" w:rsidR="00FA7F83" w:rsidRDefault="00FA7F83"/>
    <w:p w14:paraId="750225E4" w14:textId="77777777" w:rsidR="00FA7F83" w:rsidRDefault="00FA7F83"/>
    <w:p w14:paraId="43E934BD" w14:textId="77777777" w:rsidR="00F5512C" w:rsidRDefault="00F5512C"/>
    <w:p w14:paraId="6499221B" w14:textId="77777777" w:rsidR="00F5512C" w:rsidRDefault="00F5512C"/>
    <w:p w14:paraId="61BE51C7" w14:textId="2A0D0CEA" w:rsidR="00A63C83" w:rsidRPr="00C71482" w:rsidRDefault="00A63C83" w:rsidP="00A63C83">
      <w:pPr>
        <w:pStyle w:val="Heading3"/>
        <w:spacing w:line="360" w:lineRule="auto"/>
        <w:rPr>
          <w:rFonts w:ascii="Avenir Heavy" w:hAnsi="Avenir Heavy"/>
          <w:b/>
          <w:bCs/>
          <w:i/>
          <w:iCs/>
          <w:color w:val="0B2341"/>
          <w:sz w:val="28"/>
        </w:rPr>
      </w:pPr>
      <w:r w:rsidRPr="00C71482">
        <w:rPr>
          <w:rFonts w:ascii="Avenir Heavy" w:hAnsi="Avenir Heavy"/>
          <w:b/>
          <w:bCs/>
          <w:iCs/>
          <w:color w:val="0B2341"/>
          <w:sz w:val="28"/>
        </w:rPr>
        <w:t>Employee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2"/>
        <w:gridCol w:w="4562"/>
      </w:tblGrid>
      <w:tr w:rsidR="00A31071" w14:paraId="6775AD22" w14:textId="77777777" w:rsidTr="00FD1BB6">
        <w:trPr>
          <w:trHeight w:val="389"/>
        </w:trPr>
        <w:tc>
          <w:tcPr>
            <w:tcW w:w="4562" w:type="dxa"/>
          </w:tcPr>
          <w:p w14:paraId="2150D603" w14:textId="2E472D5B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>Name</w:t>
            </w:r>
            <w:r w:rsidR="00DB3802">
              <w:rPr>
                <w:rFonts w:ascii="Avenir" w:hAnsi="Avenir"/>
              </w:rPr>
              <w:t>:</w:t>
            </w:r>
            <w:r w:rsidRPr="00C71482">
              <w:rPr>
                <w:rFonts w:ascii="Avenir" w:hAnsi="Avenir"/>
              </w:rPr>
              <w:t xml:space="preserve">   </w:t>
            </w:r>
            <w:sdt>
              <w:sdtPr>
                <w:rPr>
                  <w:rFonts w:ascii="Avenir" w:hAnsi="Avenir"/>
                </w:rPr>
                <w:id w:val="409192782"/>
                <w:placeholder>
                  <w:docPart w:val="9DFBD9678D4B46D7A36CB41F3CD893C4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venir" w:hAnsi="Avenir"/>
              </w:rPr>
              <w:t xml:space="preserve">                    </w:t>
            </w:r>
            <w:r w:rsidRPr="00C71482">
              <w:rPr>
                <w:rFonts w:ascii="Avenir" w:hAnsi="Avenir"/>
              </w:rPr>
              <w:t xml:space="preserve"> </w:t>
            </w:r>
            <w:r>
              <w:rPr>
                <w:rFonts w:ascii="Avenir" w:hAnsi="Avenir"/>
              </w:rPr>
              <w:t xml:space="preserve">   </w:t>
            </w:r>
          </w:p>
        </w:tc>
        <w:tc>
          <w:tcPr>
            <w:tcW w:w="4562" w:type="dxa"/>
          </w:tcPr>
          <w:p w14:paraId="352F023D" w14:textId="50B88609" w:rsidR="00A31071" w:rsidRDefault="00A31071" w:rsidP="00A31071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Banner ID: </w:t>
            </w:r>
            <w:sdt>
              <w:sdtPr>
                <w:rPr>
                  <w:rFonts w:ascii="Avenir" w:hAnsi="Avenir"/>
                </w:rPr>
                <w:id w:val="-1268148501"/>
                <w:placeholder>
                  <w:docPart w:val="7D7B5722C43B443ABB31B313C57BE3D4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   </w:t>
            </w:r>
            <w:r>
              <w:rPr>
                <w:rFonts w:ascii="Avenir" w:hAnsi="Avenir"/>
              </w:rPr>
              <w:t xml:space="preserve"> </w:t>
            </w:r>
          </w:p>
        </w:tc>
      </w:tr>
      <w:tr w:rsidR="00DB3802" w14:paraId="22844215" w14:textId="77777777" w:rsidTr="00FD1BB6">
        <w:trPr>
          <w:trHeight w:val="403"/>
        </w:trPr>
        <w:tc>
          <w:tcPr>
            <w:tcW w:w="4562" w:type="dxa"/>
          </w:tcPr>
          <w:p w14:paraId="097C33FA" w14:textId="4CC9EE5F" w:rsidR="00DB3802" w:rsidRPr="00C71482" w:rsidRDefault="00DB3802" w:rsidP="00AB5774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 xml:space="preserve">Job Title: </w:t>
            </w:r>
            <w:sdt>
              <w:sdtPr>
                <w:rPr>
                  <w:rFonts w:ascii="Avenir" w:hAnsi="Avenir"/>
                </w:rPr>
                <w:id w:val="987354602"/>
                <w:placeholder>
                  <w:docPart w:val="33D1CA0782D247FC9AD65F95C1B08DE2"/>
                </w:placeholder>
                <w:showingPlcHdr/>
              </w:sdtPr>
              <w:sdtEndPr/>
              <w:sdtContent>
                <w:r w:rsidRPr="00DA77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62" w:type="dxa"/>
          </w:tcPr>
          <w:p w14:paraId="7CE2C3F3" w14:textId="77777777" w:rsidR="00DB3802" w:rsidRPr="00C71482" w:rsidRDefault="00DB3802" w:rsidP="00A31071">
            <w:pPr>
              <w:spacing w:line="360" w:lineRule="auto"/>
              <w:rPr>
                <w:rFonts w:ascii="Avenir" w:hAnsi="Avenir"/>
              </w:rPr>
            </w:pPr>
          </w:p>
        </w:tc>
      </w:tr>
      <w:tr w:rsidR="00A31071" w14:paraId="1D006634" w14:textId="77777777" w:rsidTr="00FD1BB6">
        <w:trPr>
          <w:trHeight w:val="389"/>
        </w:trPr>
        <w:tc>
          <w:tcPr>
            <w:tcW w:w="4562" w:type="dxa"/>
          </w:tcPr>
          <w:p w14:paraId="287FDC6D" w14:textId="5CD003BD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>D</w:t>
            </w:r>
            <w:r w:rsidRPr="00C71482">
              <w:rPr>
                <w:rFonts w:ascii="Avenir" w:hAnsi="Avenir"/>
              </w:rPr>
              <w:t xml:space="preserve">ivision #: </w:t>
            </w:r>
            <w:sdt>
              <w:sdtPr>
                <w:rPr>
                  <w:rFonts w:ascii="Avenir" w:hAnsi="Avenir"/>
                </w:rPr>
                <w:id w:val="402341230"/>
                <w:placeholder>
                  <w:docPart w:val="9F3DEC09AFA34C7B999B93EE5BBAF59B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venir" w:hAnsi="Avenir"/>
              </w:rPr>
              <w:t xml:space="preserve">                  </w:t>
            </w:r>
          </w:p>
        </w:tc>
        <w:tc>
          <w:tcPr>
            <w:tcW w:w="4562" w:type="dxa"/>
          </w:tcPr>
          <w:p w14:paraId="4C380ABA" w14:textId="1D567A4F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Department: </w:t>
            </w:r>
            <w:sdt>
              <w:sdtPr>
                <w:rPr>
                  <w:rFonts w:ascii="Avenir" w:hAnsi="Avenir"/>
                </w:rPr>
                <w:id w:val="-263450585"/>
                <w:placeholder>
                  <w:docPart w:val="4E8C071BD349407CBE8D1759B091FED7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 </w:t>
            </w:r>
          </w:p>
        </w:tc>
      </w:tr>
    </w:tbl>
    <w:p w14:paraId="3711D158" w14:textId="77777777" w:rsidR="003D0477" w:rsidRDefault="003D0477" w:rsidP="006C6983">
      <w:pPr>
        <w:tabs>
          <w:tab w:val="left" w:pos="2100"/>
        </w:tabs>
      </w:pPr>
    </w:p>
    <w:p w14:paraId="140DA686" w14:textId="4661A94A" w:rsidR="00A63C83" w:rsidRDefault="00A63C83" w:rsidP="00A63C83">
      <w:pPr>
        <w:pStyle w:val="Heading3"/>
        <w:spacing w:line="360" w:lineRule="auto"/>
        <w:rPr>
          <w:rFonts w:ascii="Avenir Heavy" w:hAnsi="Avenir Heavy"/>
          <w:b/>
          <w:bCs/>
          <w:iCs/>
          <w:color w:val="0B2341"/>
          <w:sz w:val="28"/>
        </w:rPr>
      </w:pPr>
      <w:r w:rsidRPr="00C71482">
        <w:rPr>
          <w:rFonts w:ascii="Avenir Heavy" w:hAnsi="Avenir Heavy"/>
          <w:b/>
          <w:bCs/>
          <w:iCs/>
          <w:color w:val="0B2341"/>
          <w:sz w:val="28"/>
        </w:rPr>
        <w:t>Supervisor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1071" w14:paraId="26E8DED0" w14:textId="77777777" w:rsidTr="00A31071">
        <w:tc>
          <w:tcPr>
            <w:tcW w:w="4675" w:type="dxa"/>
          </w:tcPr>
          <w:p w14:paraId="18932D7D" w14:textId="68E62175" w:rsidR="00A31071" w:rsidRDefault="00A31071" w:rsidP="00A31071">
            <w:r w:rsidRPr="00C71482">
              <w:rPr>
                <w:rFonts w:ascii="Avenir" w:hAnsi="Avenir"/>
              </w:rPr>
              <w:t xml:space="preserve">Name: </w:t>
            </w:r>
            <w:sdt>
              <w:sdtPr>
                <w:rPr>
                  <w:rFonts w:ascii="Avenir" w:hAnsi="Avenir"/>
                </w:rPr>
                <w:id w:val="-1564557573"/>
                <w:placeholder>
                  <w:docPart w:val="7D24A4392A9C4232A3EA49AF44D6F61F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</w:t>
            </w:r>
            <w:r w:rsidRPr="00C71482">
              <w:rPr>
                <w:rFonts w:ascii="Avenir" w:hAnsi="Avenir"/>
              </w:rPr>
              <w:tab/>
            </w:r>
          </w:p>
        </w:tc>
        <w:tc>
          <w:tcPr>
            <w:tcW w:w="4675" w:type="dxa"/>
          </w:tcPr>
          <w:p w14:paraId="6144C93C" w14:textId="71E339B9" w:rsidR="00A31071" w:rsidRDefault="00A31071" w:rsidP="00A31071">
            <w:r w:rsidRPr="00C71482">
              <w:rPr>
                <w:rFonts w:ascii="Avenir" w:hAnsi="Avenir"/>
              </w:rPr>
              <w:t xml:space="preserve">Banner ID: </w:t>
            </w:r>
            <w:sdt>
              <w:sdtPr>
                <w:rPr>
                  <w:rFonts w:ascii="Avenir" w:hAnsi="Avenir"/>
                </w:rPr>
                <w:id w:val="13273821"/>
                <w:placeholder>
                  <w:docPart w:val="F6ECE909FBF24F70B2DDB8547147FB10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BD9F565" w14:textId="77777777" w:rsidR="00A31071" w:rsidRPr="00A31071" w:rsidRDefault="00A31071" w:rsidP="00A31071"/>
    <w:p w14:paraId="467C8FAD" w14:textId="15713E2D" w:rsidR="003D0477" w:rsidRPr="007E206D" w:rsidRDefault="00A63C83" w:rsidP="00A63C83">
      <w:pPr>
        <w:spacing w:line="360" w:lineRule="auto"/>
        <w:rPr>
          <w:rFonts w:ascii="Avenir" w:hAnsi="Avenir"/>
        </w:rPr>
      </w:pPr>
      <w:r w:rsidRPr="00C71482">
        <w:rPr>
          <w:rFonts w:ascii="Avenir" w:hAnsi="Avenir"/>
        </w:rPr>
        <w:tab/>
      </w:r>
    </w:p>
    <w:p w14:paraId="23704526" w14:textId="77777777" w:rsidR="00A63C83" w:rsidRPr="00C71482" w:rsidRDefault="00A63C83" w:rsidP="008440C3">
      <w:pPr>
        <w:pStyle w:val="Heading3"/>
        <w:rPr>
          <w:rFonts w:ascii="Avenir Heavy" w:hAnsi="Avenir Heavy"/>
          <w:b/>
          <w:bCs/>
          <w:color w:val="0B2341"/>
          <w:sz w:val="28"/>
          <w:szCs w:val="28"/>
        </w:rPr>
      </w:pPr>
      <w:r w:rsidRPr="00C71482">
        <w:rPr>
          <w:rFonts w:ascii="Avenir Heavy" w:hAnsi="Avenir Heavy"/>
          <w:b/>
          <w:bCs/>
          <w:color w:val="0B2341"/>
          <w:sz w:val="28"/>
          <w:szCs w:val="28"/>
        </w:rPr>
        <w:t xml:space="preserve">Second Level Reviewer </w:t>
      </w:r>
    </w:p>
    <w:p w14:paraId="77946720" w14:textId="0948447C" w:rsidR="00A603A6" w:rsidRPr="00A603A6" w:rsidRDefault="00A63C83" w:rsidP="008440C3">
      <w:pPr>
        <w:spacing w:line="360" w:lineRule="auto"/>
        <w:rPr>
          <w:rFonts w:ascii="Avenir" w:hAnsi="Avenir"/>
          <w:sz w:val="22"/>
          <w:szCs w:val="22"/>
        </w:rPr>
      </w:pPr>
      <w:r w:rsidRPr="00A603A6">
        <w:rPr>
          <w:rFonts w:ascii="Avenir" w:hAnsi="Avenir"/>
          <w:sz w:val="22"/>
          <w:szCs w:val="22"/>
        </w:rPr>
        <w:t>(The supervisor’s reviewer or someone in the employee’s organizational hierarchy.)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1071" w14:paraId="486213D6" w14:textId="77777777" w:rsidTr="00A31071">
        <w:tc>
          <w:tcPr>
            <w:tcW w:w="4675" w:type="dxa"/>
          </w:tcPr>
          <w:p w14:paraId="783CFB4D" w14:textId="7BB4FC0B" w:rsidR="00A31071" w:rsidRDefault="00A31071" w:rsidP="00A31071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Name: </w:t>
            </w:r>
            <w:sdt>
              <w:sdtPr>
                <w:rPr>
                  <w:rFonts w:ascii="Avenir" w:hAnsi="Avenir"/>
                </w:rPr>
                <w:id w:val="1395700104"/>
                <w:placeholder>
                  <w:docPart w:val="9B372037D9C14CDD889E86D96CF7F610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</w:t>
            </w:r>
            <w:r>
              <w:rPr>
                <w:rFonts w:ascii="Avenir" w:hAnsi="Avenir"/>
              </w:rPr>
              <w:t xml:space="preserve"> </w:t>
            </w:r>
          </w:p>
        </w:tc>
        <w:tc>
          <w:tcPr>
            <w:tcW w:w="4675" w:type="dxa"/>
          </w:tcPr>
          <w:p w14:paraId="5681B0A2" w14:textId="36918874" w:rsidR="00A31071" w:rsidRDefault="00066238" w:rsidP="008440C3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>Banner ID</w:t>
            </w:r>
            <w:r w:rsidR="00A31071" w:rsidRPr="00C71482">
              <w:rPr>
                <w:rFonts w:ascii="Avenir" w:hAnsi="Avenir"/>
              </w:rPr>
              <w:t xml:space="preserve">: </w:t>
            </w:r>
            <w:sdt>
              <w:sdtPr>
                <w:rPr>
                  <w:rFonts w:ascii="Avenir" w:hAnsi="Avenir"/>
                </w:rPr>
                <w:id w:val="1595827411"/>
                <w:placeholder>
                  <w:docPart w:val="58EBA812742C42E4910E958B55E17717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50583F9" w14:textId="77777777" w:rsidR="00FA7F83" w:rsidRDefault="00FA7F83" w:rsidP="008440C3">
      <w:bookmarkStart w:id="0" w:name="_Job_Clarity"/>
      <w:bookmarkEnd w:id="0"/>
    </w:p>
    <w:p w14:paraId="5FA4A81E" w14:textId="77777777" w:rsidR="00FA7F83" w:rsidRDefault="00FA7F83" w:rsidP="008440C3"/>
    <w:p w14:paraId="4DCCC072" w14:textId="2D021A18" w:rsidR="00290883" w:rsidRPr="00290883" w:rsidRDefault="00290883" w:rsidP="003C6AA3">
      <w:pPr>
        <w:jc w:val="center"/>
        <w:rPr>
          <w:rFonts w:ascii="Avenir Heavy" w:eastAsiaTheme="majorEastAsia" w:hAnsi="Avenir Heavy" w:cstheme="majorBidi"/>
          <w:b/>
          <w:bCs/>
          <w:color w:val="0B2341"/>
          <w:sz w:val="28"/>
          <w:lang w:eastAsia="ja-JP"/>
        </w:rPr>
      </w:pPr>
      <w:r w:rsidRPr="00290883">
        <w:rPr>
          <w:rFonts w:ascii="Avenir Heavy" w:eastAsiaTheme="majorEastAsia" w:hAnsi="Avenir Heavy" w:cstheme="majorBidi"/>
          <w:b/>
          <w:bCs/>
          <w:color w:val="0B2341"/>
          <w:sz w:val="28"/>
          <w:lang w:eastAsia="ja-JP"/>
        </w:rPr>
        <w:t>Instructions</w:t>
      </w:r>
    </w:p>
    <w:p w14:paraId="0C156C29" w14:textId="77777777" w:rsidR="00290883" w:rsidRDefault="00290883" w:rsidP="00290883">
      <w:pPr>
        <w:rPr>
          <w:rFonts w:ascii="Avenir" w:hAnsi="Avenir"/>
        </w:rPr>
      </w:pPr>
    </w:p>
    <w:p w14:paraId="3BB448E4" w14:textId="2CE322AF" w:rsidR="00290883" w:rsidRPr="00290883" w:rsidRDefault="00290883" w:rsidP="00CB110A">
      <w:p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hAnsi="Avenir"/>
          <w:sz w:val="22"/>
          <w:szCs w:val="22"/>
        </w:rPr>
        <w:t xml:space="preserve">Refer to </w:t>
      </w:r>
      <w:hyperlink r:id="rId9">
        <w:r w:rsidRPr="00290883">
          <w:rPr>
            <w:rStyle w:val="Hyperlink"/>
            <w:rFonts w:ascii="Avenir" w:hAnsi="Avenir"/>
            <w:color w:val="0070C0"/>
            <w:sz w:val="22"/>
            <w:szCs w:val="22"/>
          </w:rPr>
          <w:t>aub.ie/performance</w:t>
        </w:r>
      </w:hyperlink>
      <w:r w:rsidRPr="00290883">
        <w:rPr>
          <w:rFonts w:ascii="Avenir" w:hAnsi="Avenir"/>
          <w:sz w:val="22"/>
          <w:szCs w:val="22"/>
        </w:rPr>
        <w:t xml:space="preserve"> for guidance. Reach out to </w:t>
      </w:r>
      <w:hyperlink r:id="rId10" w:history="1">
        <w:r w:rsidRPr="00290883">
          <w:rPr>
            <w:rStyle w:val="Hyperlink"/>
            <w:rFonts w:ascii="Avenir" w:hAnsi="Avenir"/>
            <w:sz w:val="22"/>
            <w:szCs w:val="22"/>
          </w:rPr>
          <w:t>aucomp@auburn.edu</w:t>
        </w:r>
      </w:hyperlink>
      <w:r w:rsidRPr="00290883">
        <w:rPr>
          <w:rFonts w:ascii="Avenir" w:hAnsi="Avenir"/>
          <w:sz w:val="22"/>
          <w:szCs w:val="22"/>
        </w:rPr>
        <w:t xml:space="preserve"> with any questions or concerns.</w:t>
      </w:r>
    </w:p>
    <w:p w14:paraId="1730F5F8" w14:textId="77777777" w:rsidR="00CB110A" w:rsidRPr="00290883" w:rsidRDefault="00CB110A" w:rsidP="00CB110A">
      <w:p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br/>
        <w:t>Performance ratings should reflect both:</w:t>
      </w:r>
    </w:p>
    <w:p w14:paraId="4C58FA71" w14:textId="77777777" w:rsidR="00CB110A" w:rsidRPr="00290883" w:rsidRDefault="00CB110A" w:rsidP="00CB110A">
      <w:pPr>
        <w:pStyle w:val="ListParagraph"/>
        <w:numPr>
          <w:ilvl w:val="0"/>
          <w:numId w:val="14"/>
        </w:num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How effectively the employee performs the assigned responsibilities and, </w:t>
      </w:r>
    </w:p>
    <w:p w14:paraId="0C8CA89B" w14:textId="2A8DBA33" w:rsidR="00CB110A" w:rsidRPr="00290883" w:rsidRDefault="00CB110A" w:rsidP="00CB110A">
      <w:pPr>
        <w:pStyle w:val="ListParagraph"/>
        <w:numPr>
          <w:ilvl w:val="0"/>
          <w:numId w:val="14"/>
        </w:num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How consistently the employee demonstrates Auburn University’s Core Values </w:t>
      </w:r>
      <w:r w:rsidR="00931164">
        <w:rPr>
          <w:rFonts w:ascii="Avenir" w:eastAsia="Times New Roman" w:hAnsi="Avenir"/>
          <w:color w:val="000000"/>
          <w:sz w:val="22"/>
          <w:szCs w:val="22"/>
        </w:rPr>
        <w:t xml:space="preserve">of </w:t>
      </w:r>
      <w:r w:rsidRPr="00290883">
        <w:rPr>
          <w:rFonts w:ascii="Avenir" w:eastAsia="Times New Roman" w:hAnsi="Avenir"/>
          <w:b/>
          <w:bCs/>
          <w:color w:val="ED7D31" w:themeColor="accent2"/>
          <w:sz w:val="22"/>
          <w:szCs w:val="22"/>
        </w:rPr>
        <w:t>Integrity, Respect, and Commitment to Excellence</w:t>
      </w: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 while carrying out that responsibility. </w:t>
      </w:r>
    </w:p>
    <w:p w14:paraId="0B2CF6D6" w14:textId="77777777" w:rsidR="00CB110A" w:rsidRPr="00290883" w:rsidRDefault="00CB110A" w:rsidP="00CB110A">
      <w:pPr>
        <w:rPr>
          <w:rFonts w:ascii="Aptos" w:eastAsia="Times New Roman" w:hAnsi="Aptos"/>
          <w:color w:val="000000"/>
          <w:sz w:val="22"/>
          <w:szCs w:val="22"/>
        </w:rPr>
      </w:pPr>
    </w:p>
    <w:p w14:paraId="57062FE1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>Rating Scale:  </w:t>
      </w: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br/>
        <w:t xml:space="preserve">1- Unacceptable, 2-Marginal, 3- Meets Expectations, 4-Exceeds Expectations, 5-Exemplary.  Comments are required for any score other than a 3. </w:t>
      </w:r>
    </w:p>
    <w:p w14:paraId="2367B729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</w:p>
    <w:p w14:paraId="5CEA735D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 xml:space="preserve">Weighting of responsibilities is optional.  If you choose to </w:t>
      </w:r>
      <w:proofErr w:type="gramStart"/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>weight</w:t>
      </w:r>
      <w:proofErr w:type="gramEnd"/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 xml:space="preserve"> your evaluation, complete the blue sections below and fill out the weighting worksheet at the end of the document. </w:t>
      </w:r>
    </w:p>
    <w:p w14:paraId="4AD27DBC" w14:textId="77777777" w:rsidR="00B11D59" w:rsidRDefault="00B11D59" w:rsidP="008440C3"/>
    <w:p w14:paraId="5EF98B42" w14:textId="07BBE90A" w:rsidR="008440C3" w:rsidRPr="00C71482" w:rsidRDefault="00C71482" w:rsidP="00290883">
      <w:pPr>
        <w:pStyle w:val="Heading3"/>
        <w:spacing w:line="360" w:lineRule="auto"/>
        <w:jc w:val="center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Section One: Job </w:t>
      </w:r>
      <w:r w:rsidR="006C6983">
        <w:rPr>
          <w:rFonts w:ascii="Avenir Heavy" w:hAnsi="Avenir Heavy"/>
          <w:b/>
          <w:bCs/>
          <w:iCs/>
          <w:color w:val="0B2341"/>
          <w:sz w:val="32"/>
          <w:szCs w:val="32"/>
        </w:rPr>
        <w:t>Responsibilities</w:t>
      </w:r>
    </w:p>
    <w:p w14:paraId="0E93AF95" w14:textId="77777777" w:rsidR="00290883" w:rsidRDefault="00290883" w:rsidP="00290883">
      <w:pPr>
        <w:rPr>
          <w:rFonts w:ascii="Avenir" w:eastAsia="Times New Roman" w:hAnsi="Avenir"/>
          <w:color w:val="000000"/>
        </w:rPr>
      </w:pPr>
      <w:r w:rsidRPr="00C71482">
        <w:rPr>
          <w:rFonts w:ascii="Avenir" w:eastAsia="Times New Roman" w:hAnsi="Avenir"/>
          <w:color w:val="000000"/>
        </w:rPr>
        <w:t xml:space="preserve">Refer to the </w:t>
      </w:r>
      <w:proofErr w:type="gramStart"/>
      <w:r w:rsidRPr="00C71482">
        <w:rPr>
          <w:rFonts w:ascii="Avenir" w:eastAsia="Times New Roman" w:hAnsi="Avenir"/>
          <w:color w:val="000000"/>
        </w:rPr>
        <w:t>employee’s</w:t>
      </w:r>
      <w:proofErr w:type="gramEnd"/>
      <w:r w:rsidRPr="00C71482">
        <w:rPr>
          <w:rFonts w:ascii="Avenir" w:eastAsia="Times New Roman" w:hAnsi="Avenir"/>
          <w:color w:val="000000"/>
        </w:rPr>
        <w:t xml:space="preserve"> responsibilities identified in their </w:t>
      </w:r>
      <w:hyperlink r:id="rId11" w:history="1">
        <w:proofErr w:type="spellStart"/>
        <w:r w:rsidRPr="00C71482">
          <w:rPr>
            <w:rFonts w:ascii="Avenir" w:hAnsi="Avenir"/>
            <w:color w:val="0000FF"/>
            <w:u w:val="single"/>
          </w:rPr>
          <w:t>JDXpert</w:t>
        </w:r>
        <w:proofErr w:type="spellEnd"/>
        <w:r w:rsidRPr="00C71482">
          <w:rPr>
            <w:rFonts w:ascii="Avenir" w:hAnsi="Avenir"/>
            <w:color w:val="0000FF"/>
            <w:u w:val="single"/>
          </w:rPr>
          <w:t xml:space="preserve"> Job &amp; Position Description System</w:t>
        </w:r>
      </w:hyperlink>
      <w:r w:rsidRPr="00C71482">
        <w:rPr>
          <w:rFonts w:ascii="Avenir" w:hAnsi="Avenir"/>
        </w:rPr>
        <w:t xml:space="preserve">.  </w:t>
      </w:r>
      <w:r w:rsidRPr="00C71482">
        <w:rPr>
          <w:rFonts w:ascii="Avenir" w:eastAsia="Times New Roman" w:hAnsi="Avenir"/>
          <w:color w:val="000000"/>
        </w:rPr>
        <w:t xml:space="preserve">Copy and paste the responsibilities that will be evaluated this performance year. </w:t>
      </w:r>
    </w:p>
    <w:p w14:paraId="26604F8D" w14:textId="77777777" w:rsidR="00C71482" w:rsidRPr="00C71482" w:rsidRDefault="00C71482" w:rsidP="00C71482"/>
    <w:p w14:paraId="45631069" w14:textId="77777777" w:rsidR="00D77899" w:rsidRDefault="00D77899" w:rsidP="008440C3">
      <w:pPr>
        <w:rPr>
          <w:rFonts w:ascii="Aptos" w:eastAsia="Times New Roman" w:hAnsi="Aptos"/>
          <w:b/>
          <w:bCs/>
          <w:color w:val="0B2341"/>
        </w:rPr>
      </w:pPr>
      <w:bookmarkStart w:id="1" w:name="_Hlk199318859"/>
    </w:p>
    <w:p w14:paraId="61688853" w14:textId="77777777" w:rsidR="009F1611" w:rsidRPr="009F1611" w:rsidRDefault="009F1611" w:rsidP="008440C3">
      <w:pPr>
        <w:rPr>
          <w:rFonts w:ascii="Avenir" w:eastAsia="Times New Roman" w:hAnsi="Avenir"/>
          <w:b/>
          <w:bCs/>
          <w:color w:val="0B2341"/>
        </w:rPr>
      </w:pPr>
    </w:p>
    <w:bookmarkEnd w:id="1"/>
    <w:p w14:paraId="0242C57A" w14:textId="717EEC64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416A5B">
        <w:rPr>
          <w:rStyle w:val="Emphasis"/>
          <w:rFonts w:ascii="Avenir" w:hAnsi="Avenir"/>
          <w:b/>
          <w:bCs/>
          <w:i w:val="0"/>
          <w:iCs w:val="0"/>
        </w:rPr>
        <w:t>Responsibility 1</w:t>
      </w:r>
      <w:r w:rsidRPr="00416A5B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954169922"/>
          <w:placeholder>
            <w:docPart w:val="596D4C9150A8420098D453E11BE75C07"/>
          </w:placeholder>
          <w:showingPlcHdr/>
        </w:sdtPr>
        <w:sdtEndPr/>
        <w:sdtContent>
          <w:r w:rsidR="00252ADB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</w:sdtContent>
      </w:sdt>
    </w:p>
    <w:p w14:paraId="569E8D52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R_1 Weight"/>
          <w:tag w:val="Assign a Score"/>
          <w:id w:val="-1550139903"/>
          <w:placeholder>
            <w:docPart w:val="AD903D1E82E94059AAAF278ACFC3B749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246892691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246892691"/>
        </w:sdtContent>
      </w:sdt>
    </w:p>
    <w:p w14:paraId="402879BB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910045821"/>
          <w:placeholder>
            <w:docPart w:val="D44BDCEAFB7B4A368F732CC555352DD7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66881768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668817687"/>
        </w:sdtContent>
      </w:sdt>
    </w:p>
    <w:p w14:paraId="7264B148" w14:textId="395EA5ED" w:rsidR="009F1611" w:rsidRPr="009F1611" w:rsidRDefault="009F1611" w:rsidP="00CA6E94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716514897"/>
          <w:placeholder>
            <w:docPart w:val="D3614876C66749F08CB429C64707CD1D"/>
          </w:placeholder>
          <w:showingPlcHdr/>
          <w15:color w:val="000000"/>
        </w:sdtPr>
        <w:sdtEndPr/>
        <w:sdtContent>
          <w:r w:rsidR="00FE7309" w:rsidRPr="00724C64">
            <w:rPr>
              <w:rStyle w:val="PlaceholderText"/>
              <w:color w:val="767171" w:themeColor="background2" w:themeShade="80"/>
            </w:rPr>
            <w:t>Click or tap here to enter text.</w:t>
          </w:r>
        </w:sdtContent>
      </w:sdt>
    </w:p>
    <w:p w14:paraId="1BF2054E" w14:textId="0F5CF3EF" w:rsidR="00FA7F83" w:rsidRDefault="009A760A" w:rsidP="00611952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F3C156" wp14:editId="0D407E2F">
                <wp:simplePos x="0" y="0"/>
                <wp:positionH relativeFrom="column">
                  <wp:posOffset>-563879</wp:posOffset>
                </wp:positionH>
                <wp:positionV relativeFrom="paragraph">
                  <wp:posOffset>278765</wp:posOffset>
                </wp:positionV>
                <wp:extent cx="7132320" cy="7620"/>
                <wp:effectExtent l="0" t="0" r="30480" b="30480"/>
                <wp:wrapNone/>
                <wp:docPr id="6738717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64210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4pt,21.95pt" to="517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" strokecolor="#e7e6e6 [3214]" strokeweight=".5pt">
                <v:stroke joinstyle="miter"/>
              </v:line>
            </w:pict>
          </mc:Fallback>
        </mc:AlternateContent>
      </w:r>
    </w:p>
    <w:p w14:paraId="64894375" w14:textId="77777777" w:rsidR="00B9184B" w:rsidRDefault="00B9184B" w:rsidP="00CA6E94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56B0E350" w14:textId="7324C43D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416A5B">
        <w:rPr>
          <w:rStyle w:val="Emphasis"/>
          <w:rFonts w:ascii="Avenir" w:hAnsi="Avenir"/>
          <w:b/>
          <w:bCs/>
          <w:i w:val="0"/>
          <w:iCs w:val="0"/>
        </w:rPr>
        <w:t>Responsibility 2</w:t>
      </w:r>
      <w:r w:rsidRPr="00416A5B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209030900"/>
          <w:placeholder>
            <w:docPart w:val="7E4C29B198224181921AB7FBA8379D26"/>
          </w:placeholder>
          <w:showingPlcHdr/>
        </w:sdtPr>
        <w:sdtEndPr/>
        <w:sdtContent>
          <w:permStart w:id="1674670606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674670606"/>
        </w:sdtContent>
      </w:sdt>
    </w:p>
    <w:p w14:paraId="5B0D455C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542945124"/>
          <w:placeholder>
            <w:docPart w:val="B23835C7918747FDB961D528246E5FF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042514299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2042514299"/>
        </w:sdtContent>
      </w:sdt>
    </w:p>
    <w:p w14:paraId="00D3144F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37273561"/>
          <w:placeholder>
            <w:docPart w:val="737C37F915124CC993C80CE6D34DFC3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99242063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992420633"/>
        </w:sdtContent>
      </w:sdt>
    </w:p>
    <w:p w14:paraId="4557AA69" w14:textId="77777777" w:rsidR="009C050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523326055"/>
          <w:placeholder>
            <w:docPart w:val="256570C08D3C477CAE521983638477E2"/>
          </w:placeholder>
          <w:showingPlcHdr/>
        </w:sdtPr>
        <w:sdtEndPr/>
        <w:sdtContent>
          <w:permStart w:id="498995171" w:edGrp="everyone"/>
          <w:r w:rsidR="009C0501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498995171"/>
        </w:sdtContent>
      </w:sdt>
    </w:p>
    <w:p w14:paraId="13B58200" w14:textId="00E8B229" w:rsidR="009F1611" w:rsidRDefault="0032566D" w:rsidP="009C050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1FFBD" wp14:editId="01BD9DDB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7132320" cy="7620"/>
                <wp:effectExtent l="0" t="0" r="30480" b="30480"/>
                <wp:wrapNone/>
                <wp:docPr id="189780281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C0762" id="Straight Connector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35pt" to="561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NGjsQHbAAAABwEAAA8AAABkcnMvZG93bnJldi54&#10;bWxMj0FPwzAMhe9I/IfISNxY2jINKE0nhNiNywZIHLPGNNUSpzRZ2/37eSc4+j37vc/VevZOjDjE&#10;LpCCfJGBQGqC6ahV8PmxuXsEEZMmo10gVHDCCOv6+qrSpQkTbXHcpVZwCMVSK7Ap9aWUsbHodVyE&#10;Hom9nzB4nXgcWmkGPXG4d7LIspX0uiNusLrHV4vNYXf0jDHa75SWRfa2os3p98vJ98Mklbq9mV+e&#10;QSSc098yXPD5Bmpm2ocjmSicAn4kKVhmDyAubl7cFyD2rORPIOtK/uevzwA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Ro7EB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0D623089" w14:textId="097FA4FA" w:rsidR="009C0501" w:rsidRDefault="009C0501" w:rsidP="009C0501"/>
    <w:p w14:paraId="3B8D2F66" w14:textId="77777777" w:rsidR="00B9184B" w:rsidRDefault="00B9184B" w:rsidP="00CA6E94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7296D91E" w14:textId="00EDBD8B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3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629773677"/>
          <w:placeholder>
            <w:docPart w:val="51D932BBF653427EA1F4D3C91B4B7287"/>
          </w:placeholder>
          <w:showingPlcHdr/>
        </w:sdtPr>
        <w:sdtEndPr/>
        <w:sdtContent>
          <w:permStart w:id="938230369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38230369"/>
        </w:sdtContent>
      </w:sdt>
    </w:p>
    <w:p w14:paraId="201455C0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1888325171"/>
          <w:placeholder>
            <w:docPart w:val="8120706151F94D11B072F2A249E34D00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844839166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844839166"/>
        </w:sdtContent>
      </w:sdt>
    </w:p>
    <w:p w14:paraId="0F5DA25A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21539325"/>
          <w:placeholder>
            <w:docPart w:val="090ABE974CFC488F9E6231B2F7DC4FA4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04940951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04940951"/>
        </w:sdtContent>
      </w:sdt>
    </w:p>
    <w:p w14:paraId="4357C0C1" w14:textId="7DF3081E" w:rsidR="009F1611" w:rsidRPr="009F1611" w:rsidRDefault="009F1611" w:rsidP="00CA6E94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66175587"/>
          <w:placeholder>
            <w:docPart w:val="69654648B00A4D0E851EC3B673974181"/>
          </w:placeholder>
          <w:showingPlcHdr/>
        </w:sdtPr>
        <w:sdtEndPr/>
        <w:sdtContent>
          <w:permStart w:id="17657834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76578346"/>
        </w:sdtContent>
      </w:sdt>
    </w:p>
    <w:p w14:paraId="188A7E76" w14:textId="0E9C09DA" w:rsidR="009F1611" w:rsidRDefault="0032566D" w:rsidP="00B549FB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8F1464" wp14:editId="133298CF">
                <wp:simplePos x="0" y="0"/>
                <wp:positionH relativeFrom="margin">
                  <wp:align>center</wp:align>
                </wp:positionH>
                <wp:positionV relativeFrom="paragraph">
                  <wp:posOffset>314960</wp:posOffset>
                </wp:positionV>
                <wp:extent cx="7132320" cy="7620"/>
                <wp:effectExtent l="0" t="0" r="30480" b="30480"/>
                <wp:wrapNone/>
                <wp:docPr id="184515798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725DDF" id="Straight Connector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.8pt" to="561.6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DqL95bbAAAABwEAAA8AAABkcnMvZG93bnJldi54&#10;bWxMj8FOwzAQRO9I/IO1SNyo01CiEuJUCNEbF1qQOLrxEke11yHeJunf457guJqdmTfVZvZOjDjE&#10;LpCC5SIDgdQE01Gr4GO/vVuDiKzJaBcIFZwxwqa+vqp0acJE7zjuuBUphGKpFVjmvpQyNha9jovQ&#10;IyXtOwxeczqHVppBTyncO5lnWSG97ig1WN3ji8XmuDv5hDHaL+ZVnr0WtD3/fDr5dpykUrc38/MT&#10;CMaZ/57hgp88UCemQziRicIpSENYweqxAHFRl/l9DuKg4CFbg6wr+Z+//gU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A6i/eW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387506C0" w14:textId="77777777" w:rsidR="009C0501" w:rsidRDefault="009C0501" w:rsidP="00611952">
      <w:pPr>
        <w:spacing w:line="480" w:lineRule="auto"/>
      </w:pPr>
    </w:p>
    <w:p w14:paraId="01078064" w14:textId="138B3FD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4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938104353"/>
          <w:placeholder>
            <w:docPart w:val="FF9E9CF2D0054333816DA1F49D3C086B"/>
          </w:placeholder>
          <w:showingPlcHdr/>
        </w:sdtPr>
        <w:sdtEndPr/>
        <w:sdtContent>
          <w:permStart w:id="729169210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729169210"/>
        </w:sdtContent>
      </w:sdt>
    </w:p>
    <w:p w14:paraId="17D52518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2136171477"/>
          <w:placeholder>
            <w:docPart w:val="53B0D6ECD7674D948FAEDC70E1F6D54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857905843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857905843"/>
        </w:sdtContent>
      </w:sdt>
    </w:p>
    <w:p w14:paraId="054F2D28" w14:textId="77777777" w:rsidR="002A2628" w:rsidRPr="007D4118" w:rsidRDefault="002A2628" w:rsidP="002A2628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5891066"/>
          <w:placeholder>
            <w:docPart w:val="BA169F6679FC4072B6BF4E750818D24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330928904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330928904"/>
        </w:sdtContent>
      </w:sdt>
    </w:p>
    <w:p w14:paraId="07DF10C2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430624271"/>
          <w:placeholder>
            <w:docPart w:val="39B945A627704F3BAF5DCB84C1E6D06D"/>
          </w:placeholder>
          <w:showingPlcHdr/>
        </w:sdtPr>
        <w:sdtEndPr/>
        <w:sdtContent>
          <w:permStart w:id="1461264948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461264948"/>
        </w:sdtContent>
      </w:sdt>
    </w:p>
    <w:p w14:paraId="139289BE" w14:textId="171D01E9" w:rsidR="009F1611" w:rsidRDefault="0032566D" w:rsidP="00611952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DF10C6" wp14:editId="61B339E6">
                <wp:simplePos x="0" y="0"/>
                <wp:positionH relativeFrom="margin">
                  <wp:align>center</wp:align>
                </wp:positionH>
                <wp:positionV relativeFrom="paragraph">
                  <wp:posOffset>327025</wp:posOffset>
                </wp:positionV>
                <wp:extent cx="7132320" cy="7620"/>
                <wp:effectExtent l="0" t="0" r="30480" b="30480"/>
                <wp:wrapNone/>
                <wp:docPr id="85008200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613F3" id="Straight Connector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75pt" to="561.6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CelL7zbAAAABwEAAA8AAABkcnMvZG93bnJldi54&#10;bWxMj81OwzAQhO9IvIO1SNyok0B/FOJUCNEbFwpIHN14iaPa6xC7Sfr2bE9w3JndmW+r7eydGHGI&#10;XSAF+SIDgdQE01Gr4ON9d7cBEZMmo10gVHDGCNv6+qrSpQkTveG4T63gEIqlVmBT6kspY2PR67gI&#10;PRJ732HwOvE4tNIMeuJw72SRZSvpdUfcYHWPzxab4/7kGWO0Xyk9FNnLinbnn08nX4+TVOr2Zn56&#10;BJFwTn/LcMHnG6iZ6RBOZKJwCviRpGCZL0Fc3Ly4L0AcWCnWIOtK/uevfwE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AnpS+8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2FD83124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5AD80146" w14:textId="326034D9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5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2090648012"/>
          <w:placeholder>
            <w:docPart w:val="F463DF35737941EBAC60E012EB66E0FE"/>
          </w:placeholder>
          <w:showingPlcHdr/>
        </w:sdtPr>
        <w:sdtEndPr/>
        <w:sdtContent>
          <w:permStart w:id="965415414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65415414"/>
        </w:sdtContent>
      </w:sdt>
    </w:p>
    <w:p w14:paraId="2BB5B877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582647112"/>
          <w:placeholder>
            <w:docPart w:val="0E818F6DA3724F45894D926E0004F48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581206865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581206865"/>
        </w:sdtContent>
      </w:sdt>
    </w:p>
    <w:p w14:paraId="066B20CF" w14:textId="77777777" w:rsidR="002A2628" w:rsidRPr="007D4118" w:rsidRDefault="002A2628" w:rsidP="002A2628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lastRenderedPageBreak/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061292149"/>
          <w:placeholder>
            <w:docPart w:val="19F857A964464FFC89FFF148A257975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381389679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381389679"/>
        </w:sdtContent>
      </w:sdt>
    </w:p>
    <w:p w14:paraId="457831ED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86144095"/>
          <w:placeholder>
            <w:docPart w:val="9DA5BA8A6283498AA7660EBAE7D95AEB"/>
          </w:placeholder>
          <w:showingPlcHdr/>
        </w:sdtPr>
        <w:sdtEndPr/>
        <w:sdtContent>
          <w:permStart w:id="1969495534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969495534"/>
        </w:sdtContent>
      </w:sdt>
    </w:p>
    <w:p w14:paraId="2F203461" w14:textId="33C11E26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AE595F" wp14:editId="6E284A4F">
                <wp:simplePos x="0" y="0"/>
                <wp:positionH relativeFrom="margin">
                  <wp:align>center</wp:align>
                </wp:positionH>
                <wp:positionV relativeFrom="paragraph">
                  <wp:posOffset>259080</wp:posOffset>
                </wp:positionV>
                <wp:extent cx="7132320" cy="7620"/>
                <wp:effectExtent l="0" t="0" r="30480" b="30480"/>
                <wp:wrapNone/>
                <wp:docPr id="46357911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AC271" id="Straight Connector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4pt" to="561.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Ge3z5jaAAAABwEAAA8AAABkcnMvZG93bnJldi54&#10;bWxMj0FPwzAMhe9I/IfISNxYsjJNqDSdJsRuXBggccwar6mWOKXJ2u7f453g6Pfs9z5Xmzl4MeKQ&#10;ukgalgsFAqmJtqNWw+fH7uEJRMqGrPGRUMMFE2zq25vKlDZO9I7jPreCQyiVRoPLuS+lTI3DYNIi&#10;9kjsHeMQTOZxaKUdzMThwctCqbUMpiNucKbHF4fNaX8OjDG675xXhXpd0+7y8+Xl22mSWt/fzdtn&#10;EBnn/LcMV3y+gZqZDvFMNgmvgR/JGlaK+a/usngsQBxYKRTIupL/+etfAA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Ge3z5j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5DD11781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2A1BF2F7" w14:textId="13E1F06C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6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620768278"/>
          <w:placeholder>
            <w:docPart w:val="B9CE3D06249B45AA83F19C6F108B45BC"/>
          </w:placeholder>
          <w:showingPlcHdr/>
        </w:sdtPr>
        <w:sdtEndPr/>
        <w:sdtContent>
          <w:permStart w:id="1214268261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14268261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0D44C2DA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866441898"/>
          <w:placeholder>
            <w:docPart w:val="BA6B4ED899924A1386E7397232F7F77C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494879458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494879458"/>
        </w:sdtContent>
      </w:sdt>
    </w:p>
    <w:p w14:paraId="21F3E5DC" w14:textId="77777777" w:rsidR="007D4118" w:rsidRPr="007D4118" w:rsidRDefault="007D4118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895511882"/>
          <w:placeholder>
            <w:docPart w:val="A3F191899D6A41A4ABA871FC5F0FD3A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208871436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2088714367"/>
        </w:sdtContent>
      </w:sdt>
    </w:p>
    <w:p w14:paraId="24C5F966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867505973"/>
          <w:placeholder>
            <w:docPart w:val="5679600AF198489AA3D664D8D4443808"/>
          </w:placeholder>
          <w:showingPlcHdr/>
        </w:sdtPr>
        <w:sdtEndPr/>
        <w:sdtContent>
          <w:permStart w:id="149418108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494181086"/>
        </w:sdtContent>
      </w:sdt>
    </w:p>
    <w:p w14:paraId="59FD74AD" w14:textId="1AB7B89B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31C82F" wp14:editId="171CEAE0">
                <wp:simplePos x="0" y="0"/>
                <wp:positionH relativeFrom="margin">
                  <wp:align>center</wp:align>
                </wp:positionH>
                <wp:positionV relativeFrom="paragraph">
                  <wp:posOffset>312420</wp:posOffset>
                </wp:positionV>
                <wp:extent cx="7132320" cy="7620"/>
                <wp:effectExtent l="0" t="0" r="30480" b="30480"/>
                <wp:wrapNone/>
                <wp:docPr id="18949902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1D2E8" id="Straight Connector 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.6pt" to="561.6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OLNbRjbAAAABwEAAA8AAABkcnMvZG93bnJldi54&#10;bWxMj0FPwzAMhe9I/IfISNxYslKmrTSdEGI3LgyQOGaNaao1Tmm8tvv3ZCe4+enZ730ut7PvxIhD&#10;bANpWC4UCKQ62JYaDR/vu7s1iMiGrOkCoYYzRthW11elKWyY6A3HPTcihVAsjAbH3BdSxtqhN3ER&#10;eqTkfYfBG05yaKQdzJTCfSczpVbSm5ZSgzM9Pjusj/uTTxij+2LOM/Wyot3557OTr8dJan17Mz89&#10;gmCc+W8ZLvjpBqrEdAgnslF0GtIjrCHfZCAu7jK7T9NBw4PKQVal/M9f/QI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izW0Y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6F3114C6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166FDBDA" w14:textId="397F9983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7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2053115377"/>
          <w:placeholder>
            <w:docPart w:val="81EE906B9E35491C857FDC25E5302197"/>
          </w:placeholder>
          <w:showingPlcHdr/>
        </w:sdtPr>
        <w:sdtEndPr/>
        <w:sdtContent>
          <w:permStart w:id="45687765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456877656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5C51EC19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879665915"/>
          <w:placeholder>
            <w:docPart w:val="2E1445BD73FE47B9B051521132B1A8B7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450396775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450396775"/>
        </w:sdtContent>
      </w:sdt>
    </w:p>
    <w:p w14:paraId="4DDB53DF" w14:textId="77777777" w:rsidR="007D4118" w:rsidRPr="007D4118" w:rsidRDefault="007D4118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681618597"/>
          <w:placeholder>
            <w:docPart w:val="7FB5861FAD9D443B87409C7799B9DE13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759073528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759073528"/>
        </w:sdtContent>
      </w:sdt>
    </w:p>
    <w:p w14:paraId="722D7537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141998801"/>
          <w:placeholder>
            <w:docPart w:val="27FC6F07B25E49F0B0AFC988DD8AAB44"/>
          </w:placeholder>
          <w:showingPlcHdr/>
        </w:sdtPr>
        <w:sdtEndPr/>
        <w:sdtContent>
          <w:permStart w:id="84031083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40310836"/>
        </w:sdtContent>
      </w:sdt>
    </w:p>
    <w:p w14:paraId="54F6ABB3" w14:textId="4B6B6340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CB59DA" wp14:editId="60FAB9EE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7132320" cy="7620"/>
                <wp:effectExtent l="0" t="0" r="30480" b="30480"/>
                <wp:wrapNone/>
                <wp:docPr id="134698790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F16BD" id="Straight Connector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3.35pt" to="5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Mo+Qh7bAAAABwEAAA8AAABkcnMvZG93bnJldi54&#10;bWxMj0FPwzAMhe9I/IfISNxYujJ1UJpOCLEbFzaQOGaNaaolTmmytvv3eCc4+j37vc/VZvZOjDjE&#10;LpCC5SIDgdQE01Gr4GO/vXsAEZMmo10gVHDGCJv6+qrSpQkTveO4S63gEIqlVmBT6kspY2PR67gI&#10;PRJ732HwOvE4tNIMeuJw72SeZYX0uiNusLrHF4vNcXfyjDHar5RWefZa0Pb88+nk23GSSt3ezM9P&#10;IBLO6W8ZLvh8AzUzHcKJTBROAT+SFKyKNYiLu8zvcxAHVtaPIOtK/uevfwE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KPkIe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4081A6E6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20DDA4B1" w14:textId="48F6D62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8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46759320"/>
          <w:placeholder>
            <w:docPart w:val="A3DAB1781023427B9B7C8C7F35F08D7E"/>
          </w:placeholder>
          <w:showingPlcHdr/>
        </w:sdtPr>
        <w:sdtEndPr/>
        <w:sdtContent>
          <w:permStart w:id="6286420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62864200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203E154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1936276009"/>
          <w:placeholder>
            <w:docPart w:val="E9D73634342E4D0D9B3CFAE445E7683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697739879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697739879"/>
        </w:sdtContent>
      </w:sdt>
    </w:p>
    <w:p w14:paraId="19E85B37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864015897"/>
          <w:placeholder>
            <w:docPart w:val="853491D0B1C74B99BAF6AC86F8A4989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6815197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568151973"/>
        </w:sdtContent>
      </w:sdt>
    </w:p>
    <w:p w14:paraId="04A4BC65" w14:textId="77777777" w:rsidR="00473825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052980369"/>
          <w:placeholder>
            <w:docPart w:val="A264B876743142DF909054EE51286457"/>
          </w:placeholder>
          <w:showingPlcHdr/>
        </w:sdtPr>
        <w:sdtEndPr/>
        <w:sdtContent>
          <w:permStart w:id="120352011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03520110"/>
        </w:sdtContent>
      </w:sdt>
    </w:p>
    <w:p w14:paraId="6E923AAA" w14:textId="0DBBBE79" w:rsidR="00ED7C18" w:rsidRDefault="0032566D" w:rsidP="00CE731F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86E7B8" wp14:editId="6FFB8972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7132320" cy="7620"/>
                <wp:effectExtent l="0" t="0" r="30480" b="30480"/>
                <wp:wrapNone/>
                <wp:docPr id="7599242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4D721" id="Straight Connector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95pt" to="561.6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HHTPU/bAAAABwEAAA8AAABkcnMvZG93bnJldi54&#10;bWxMj8FOwzAQRO9I/QdrK3GjTlJU0RCnQojeuFBA4ujGSxzVXod4m6R/j3uC42p2Zt5Uu9k7MeIQ&#10;u0AK8lUGAqkJpqNWwcf7/u4BRGRNRrtAqOCCEXb14qbSpQkTveF44FakEIqlVmCZ+1LK2Fj0Oq5C&#10;j5S07zB4zekcWmkGPaVw72SRZRvpdUepweoeny02p8PZJ4zRfjHfF9nLhvaXn08nX0+TVOp2OT89&#10;gmCc+e8ZrvjJA3ViOoYzmSicgjSEFRTbLYirmhfrAsRRwTrPQdaV/M9f/wI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Bx0z1P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5CB3F88D" w14:textId="019C91CE" w:rsidR="009F1611" w:rsidRPr="00473825" w:rsidRDefault="009F1611" w:rsidP="00CE731F">
      <w:pPr>
        <w:spacing w:line="360" w:lineRule="auto"/>
        <w:rPr>
          <w:rStyle w:val="Emphasis"/>
          <w:rFonts w:ascii="Avenir" w:hAnsi="Avenir"/>
          <w:i w:val="0"/>
          <w:iCs w:val="0"/>
          <w:color w:val="CC4E0B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9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59917121"/>
          <w:placeholder>
            <w:docPart w:val="58AF638E5AD94E92A56312C63341D622"/>
          </w:placeholder>
          <w:showingPlcHdr/>
        </w:sdtPr>
        <w:sdtEndPr/>
        <w:sdtContent>
          <w:permStart w:id="1189101853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189101853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F5316E1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503091997"/>
          <w:placeholder>
            <w:docPart w:val="A75ABCC2C8EA4F0C99E1C4C14B235C9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3741150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23741150"/>
        </w:sdtContent>
      </w:sdt>
    </w:p>
    <w:p w14:paraId="48FA3EB1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2093530247"/>
          <w:placeholder>
            <w:docPart w:val="00E0CD5DE3F34D8E9759FF4BAA3BB6B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47120445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547120445"/>
        </w:sdtContent>
      </w:sdt>
    </w:p>
    <w:p w14:paraId="5817F520" w14:textId="0768645F" w:rsidR="009F1611" w:rsidRDefault="009F1611" w:rsidP="00B9184B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34565369"/>
          <w:placeholder>
            <w:docPart w:val="1C625B6E70AE4737AC7F0A673BEE5A5E"/>
          </w:placeholder>
          <w:showingPlcHdr/>
        </w:sdtPr>
        <w:sdtEndPr/>
        <w:sdtContent>
          <w:permStart w:id="198859034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988590342"/>
        </w:sdtContent>
      </w:sdt>
    </w:p>
    <w:p w14:paraId="7F54B515" w14:textId="4ADF4363" w:rsidR="00B9184B" w:rsidRPr="00B9184B" w:rsidRDefault="0032566D" w:rsidP="00B9184B">
      <w:pPr>
        <w:rPr>
          <w:rFonts w:ascii="Avenir" w:hAnsi="Avenir"/>
          <w:color w:val="CC4E0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C888AF" wp14:editId="7C35EE38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132320" cy="7620"/>
                <wp:effectExtent l="0" t="0" r="30480" b="30480"/>
                <wp:wrapNone/>
                <wp:docPr id="165973143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DE767" id="Straight Connector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pt" to="56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EF9UwDaAAAABwEAAA8AAABkcnMvZG93bnJldi54&#10;bWxMj0FPwzAMhe9I/IfISNxYujAmVJpOCLEbF8aQOGZNaKolTmm8tvv3eCc4Wfaz3/tcbeYYxOiG&#10;3CXUsFwUIBw2yXbYath/bO8eQWQyaE1I6DScXYZNfX1VmdKmCd/duKNWsAnm0mjwRH0pZW68iyYv&#10;Uu+Qte80REPcDq20g5nYPAapimIto+mQE7zp3Yt3zXF3iowx+i+ilSpe17g9/3wG+XacpNa3N/Pz&#10;EwhyM/0twwWfb6BmpkM6oc0iaOBHSINacb2oS3WvQBx48qBA1pX8z1//Ag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EF9UwD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3A2FC5E8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4D80040E" w14:textId="48ECA98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10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373736077"/>
          <w:placeholder>
            <w:docPart w:val="24263A60E8A44ADB988D5E323956A660"/>
          </w:placeholder>
          <w:showingPlcHdr/>
        </w:sdtPr>
        <w:sdtEndPr/>
        <w:sdtContent>
          <w:permStart w:id="83325476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33254762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432863B4" w14:textId="77777777" w:rsidR="009F1611" w:rsidRPr="009F1611" w:rsidRDefault="009F1611" w:rsidP="002E2E5E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>:</w:t>
      </w:r>
      <w:r w:rsidR="00C06ADE" w:rsidRPr="00C06ADE">
        <w:t xml:space="preserve"> </w:t>
      </w:r>
      <w:sdt>
        <w:sdtPr>
          <w:alias w:val="EF2"/>
          <w:tag w:val="Assign a Score"/>
          <w:id w:val="-1310702453"/>
          <w:placeholder>
            <w:docPart w:val="0BA2EDBA9B7B457ABC6B555301ACE28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755531118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755531118"/>
        </w:sdtContent>
      </w:sdt>
    </w:p>
    <w:p w14:paraId="312CB81A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116924539"/>
          <w:placeholder>
            <w:docPart w:val="02AC347586B84075A2BF292D342EB129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626272802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626272802"/>
        </w:sdtContent>
      </w:sdt>
    </w:p>
    <w:p w14:paraId="686EC573" w14:textId="5B09C6FC" w:rsidR="002A15F4" w:rsidRPr="00ED7C18" w:rsidRDefault="009F1611" w:rsidP="009C0501">
      <w:pPr>
        <w:rPr>
          <w:rFonts w:ascii="Avenir" w:hAnsi="Avenir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lastRenderedPageBreak/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972321001"/>
          <w:placeholder>
            <w:docPart w:val="70EE54CEDD184F64898E84641B62F028"/>
          </w:placeholder>
          <w:showingPlcHdr/>
        </w:sdtPr>
        <w:sdtEndPr/>
        <w:sdtContent>
          <w:permStart w:id="27343180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73431806"/>
        </w:sdtContent>
      </w:sdt>
    </w:p>
    <w:p w14:paraId="24DB4410" w14:textId="77777777" w:rsidR="00F5512C" w:rsidRPr="002155D1" w:rsidRDefault="00F5512C" w:rsidP="002155D1"/>
    <w:p w14:paraId="2A068BFF" w14:textId="77777777" w:rsidR="00B9184B" w:rsidRDefault="00B9184B" w:rsidP="009F1611">
      <w:pPr>
        <w:pStyle w:val="Heading3"/>
        <w:spacing w:line="360" w:lineRule="auto"/>
        <w:ind w:left="2160"/>
        <w:rPr>
          <w:rFonts w:ascii="Avenir Heavy" w:hAnsi="Avenir Heavy"/>
          <w:b/>
          <w:bCs/>
          <w:iCs/>
          <w:color w:val="0B2341"/>
          <w:sz w:val="32"/>
          <w:szCs w:val="32"/>
        </w:rPr>
      </w:pPr>
    </w:p>
    <w:p w14:paraId="0ACEE139" w14:textId="31D3EBB7" w:rsidR="009F1611" w:rsidRPr="00C71482" w:rsidRDefault="009F1611" w:rsidP="009F1611">
      <w:pPr>
        <w:pStyle w:val="Heading3"/>
        <w:spacing w:line="360" w:lineRule="auto"/>
        <w:ind w:left="2160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 </w:t>
      </w: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Section </w:t>
      </w:r>
      <w:r>
        <w:rPr>
          <w:rFonts w:ascii="Avenir Heavy" w:hAnsi="Avenir Heavy"/>
          <w:b/>
          <w:bCs/>
          <w:iCs/>
          <w:color w:val="0B2341"/>
          <w:sz w:val="32"/>
          <w:szCs w:val="32"/>
        </w:rPr>
        <w:t>Two</w:t>
      </w: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: </w:t>
      </w:r>
      <w:r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Other Duties Assigned </w:t>
      </w:r>
    </w:p>
    <w:p w14:paraId="3DA2FF28" w14:textId="77777777" w:rsidR="009F1611" w:rsidRDefault="009F1611" w:rsidP="009F1611">
      <w:pPr>
        <w:rPr>
          <w:rFonts w:ascii="Avenir" w:eastAsia="Times New Roman" w:hAnsi="Avenir"/>
          <w:color w:val="000000"/>
        </w:rPr>
      </w:pPr>
    </w:p>
    <w:p w14:paraId="312364E5" w14:textId="6B5841AC" w:rsidR="009F1611" w:rsidRDefault="009F1611" w:rsidP="009F1611">
      <w:pPr>
        <w:rPr>
          <w:rStyle w:val="Emphasis"/>
          <w:i w:val="0"/>
          <w:iCs w:val="0"/>
        </w:rPr>
      </w:pPr>
      <w:r>
        <w:t>Add</w:t>
      </w:r>
      <w:r w:rsidRPr="5A485E45">
        <w:t xml:space="preserve"> other duties, tasks, </w:t>
      </w:r>
      <w:r>
        <w:t xml:space="preserve">goals, </w:t>
      </w:r>
      <w:r w:rsidRPr="5A485E45">
        <w:t>initiatives</w:t>
      </w:r>
      <w:r>
        <w:t>, or contributions to Department’s mission/success</w:t>
      </w:r>
      <w:r>
        <w:rPr>
          <w:rStyle w:val="Emphasis"/>
        </w:rPr>
        <w:t xml:space="preserve">. </w:t>
      </w:r>
      <w:r w:rsidRPr="009B517C">
        <w:rPr>
          <w:color w:val="000000" w:themeColor="text1"/>
        </w:rPr>
        <w:t>Leave blank if none were identified.</w:t>
      </w:r>
      <w:r w:rsidRPr="00826FF9">
        <w:rPr>
          <w:rStyle w:val="Emphasis"/>
        </w:rPr>
        <w:t xml:space="preserve"> </w:t>
      </w:r>
    </w:p>
    <w:p w14:paraId="35E263FB" w14:textId="77777777" w:rsidR="009F1611" w:rsidRPr="00C71482" w:rsidRDefault="009F1611" w:rsidP="009F1611">
      <w:pPr>
        <w:rPr>
          <w:rFonts w:ascii="Avenir" w:eastAsia="Times New Roman" w:hAnsi="Avenir"/>
        </w:rPr>
      </w:pPr>
    </w:p>
    <w:p w14:paraId="49227644" w14:textId="77777777" w:rsidR="009F1611" w:rsidRDefault="009F1611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4A1FDFA0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1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627430205"/>
          <w:placeholder>
            <w:docPart w:val="68D86CD5067F4924ABA978CA48A07CB4"/>
          </w:placeholder>
          <w:showingPlcHdr/>
        </w:sdtPr>
        <w:sdtEndPr/>
        <w:sdtContent>
          <w:permStart w:id="687690855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687690855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43D2DD8F" w14:textId="49B6CD5E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 xml:space="preserve">Weighted Percentage: </w:t>
      </w:r>
    </w:p>
    <w:p w14:paraId="0B8A8806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491838482"/>
          <w:placeholder>
            <w:docPart w:val="2420C9EEC4374FF8A054681787C535C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4621538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46215387"/>
        </w:sdtContent>
      </w:sdt>
    </w:p>
    <w:p w14:paraId="5C91162F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484350786"/>
          <w:placeholder>
            <w:docPart w:val="08C58CE39EB946B695EB1AB76DEEFD38"/>
          </w:placeholder>
          <w:showingPlcHdr/>
        </w:sdtPr>
        <w:sdtEndPr/>
        <w:sdtContent>
          <w:permStart w:id="212784329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127843292"/>
        </w:sdtContent>
      </w:sdt>
    </w:p>
    <w:p w14:paraId="450CF845" w14:textId="034BEA38" w:rsidR="009F1611" w:rsidRDefault="009B517C" w:rsidP="009F161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8CAD5B" wp14:editId="12652955">
                <wp:simplePos x="0" y="0"/>
                <wp:positionH relativeFrom="margin">
                  <wp:align>center</wp:align>
                </wp:positionH>
                <wp:positionV relativeFrom="paragraph">
                  <wp:posOffset>280670</wp:posOffset>
                </wp:positionV>
                <wp:extent cx="7132320" cy="7620"/>
                <wp:effectExtent l="0" t="0" r="30480" b="30480"/>
                <wp:wrapNone/>
                <wp:docPr id="177770930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8B3A7" id="Straight Connector 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1pt" to="561.6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FxkZM3aAAAABwEAAA8AAABkcnMvZG93bnJldi54&#10;bWxMj0FPwzAMhe9I/IfIk7ixdKVMqDSdEGI3Lowhccwar6mWOKXJ2u7f453gZvvZ732uNrN3YsQh&#10;doEUrJYZCKQmmI5aBfvP7f0TiJg0Ge0CoYILRtjUtzeVLk2Y6APHXWoFm1AstQKbUl9KGRuLXsdl&#10;6JFYO4bB68Tt0Eoz6InNvZN5lq2l1x1xgtU9vlpsTruzZ4zRfqdU5NnbmraXny8n30+TVOpuMb88&#10;g0g4p79luOLzDdTMdAhnMlE4BfxIUlAUOYirusofuDrw5LEAWVfyP3/9Cw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FxkZM3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6B87C3F5" w14:textId="21A2F2DE" w:rsidR="006C6983" w:rsidRDefault="006C6983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527579E6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2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201592892"/>
          <w:placeholder>
            <w:docPart w:val="6EE8B583138C4C7A9E7DC0F6CBD71A74"/>
          </w:placeholder>
          <w:showingPlcHdr/>
        </w:sdtPr>
        <w:sdtEndPr/>
        <w:sdtContent>
          <w:permStart w:id="969698669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69698669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FD25BF8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800110496"/>
          <w:placeholder>
            <w:docPart w:val="5C95DC25C0BE4899BFF621A4EDACCC7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116294023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2116294023"/>
        </w:sdtContent>
      </w:sdt>
    </w:p>
    <w:p w14:paraId="441F3D1E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460811463"/>
          <w:placeholder>
            <w:docPart w:val="10792583D64343339C6AEED16428F94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352353799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352353799"/>
        </w:sdtContent>
      </w:sdt>
    </w:p>
    <w:p w14:paraId="7D7883D5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120058691"/>
          <w:placeholder>
            <w:docPart w:val="7596E4EE10894DF2A4A36BD69D7833A4"/>
          </w:placeholder>
          <w:showingPlcHdr/>
        </w:sdtPr>
        <w:sdtEndPr/>
        <w:sdtContent>
          <w:permStart w:id="1108890357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108890357"/>
        </w:sdtContent>
      </w:sdt>
    </w:p>
    <w:p w14:paraId="13667DB7" w14:textId="30AC4BB2" w:rsidR="009F1611" w:rsidRDefault="009F1611" w:rsidP="008440C3"/>
    <w:p w14:paraId="5DF1885B" w14:textId="5CE0C4C1" w:rsidR="009F1611" w:rsidRDefault="009B517C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39320" wp14:editId="6E7B14A6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132320" cy="7620"/>
                <wp:effectExtent l="0" t="0" r="30480" b="30480"/>
                <wp:wrapNone/>
                <wp:docPr id="6503248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C2DD7" id="Straight Connector 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pt" to="56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EF9UwDaAAAABwEAAA8AAABkcnMvZG93bnJldi54&#10;bWxMj0FPwzAMhe9I/IfISNxYujAmVJpOCLEbF8aQOGZNaKolTmm8tvv3eCc4Wfaz3/tcbeYYxOiG&#10;3CXUsFwUIBw2yXbYath/bO8eQWQyaE1I6DScXYZNfX1VmdKmCd/duKNWsAnm0mjwRH0pZW68iyYv&#10;Uu+Qte80REPcDq20g5nYPAapimIto+mQE7zp3Yt3zXF3iowx+i+ilSpe17g9/3wG+XacpNa3N/Pz&#10;EwhyM/0twwWfb6BmpkM6oc0iaOBHSINacb2oS3WvQBx48qBA1pX8z1//Ag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EF9UwD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1608F1B7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3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358584882"/>
          <w:placeholder>
            <w:docPart w:val="A756529A25034B47B2B1FB89350E4E45"/>
          </w:placeholder>
          <w:showingPlcHdr/>
        </w:sdtPr>
        <w:sdtEndPr/>
        <w:sdtContent>
          <w:permStart w:id="22678017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26780170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02DA71C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03628514"/>
          <w:placeholder>
            <w:docPart w:val="FBAAD63B55F54594A68016DDF7508BCB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676998691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676998691"/>
        </w:sdtContent>
      </w:sdt>
    </w:p>
    <w:p w14:paraId="2270CEC4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595242649"/>
          <w:placeholder>
            <w:docPart w:val="5C979A1B87684ACC968050709AE7370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67182440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671824403"/>
        </w:sdtContent>
      </w:sdt>
    </w:p>
    <w:p w14:paraId="5CB8F6C4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103865047"/>
          <w:placeholder>
            <w:docPart w:val="0537B0BB109F4E089EDE2AA48B1A699F"/>
          </w:placeholder>
          <w:showingPlcHdr/>
        </w:sdtPr>
        <w:sdtEndPr/>
        <w:sdtContent>
          <w:permStart w:id="829975153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29975153"/>
        </w:sdtContent>
      </w:sdt>
    </w:p>
    <w:p w14:paraId="77069D1E" w14:textId="77777777" w:rsidR="009F1611" w:rsidRDefault="009F1611" w:rsidP="008440C3"/>
    <w:p w14:paraId="72A5416B" w14:textId="77777777" w:rsidR="00ED7C18" w:rsidRDefault="00ED7C18" w:rsidP="008440C3"/>
    <w:p w14:paraId="786F7C53" w14:textId="77777777" w:rsidR="003D0477" w:rsidRDefault="003D0477" w:rsidP="008440C3"/>
    <w:p w14:paraId="795BFF2F" w14:textId="77777777" w:rsidR="00831ADF" w:rsidRDefault="00831ADF" w:rsidP="008440C3"/>
    <w:p w14:paraId="534DF2D2" w14:textId="77777777" w:rsidR="002155D1" w:rsidRDefault="002155D1" w:rsidP="008440C3"/>
    <w:p w14:paraId="7069450B" w14:textId="68D5B0DA" w:rsidR="002155D1" w:rsidRDefault="002A15F4" w:rsidP="00D77899">
      <w:pPr>
        <w:pStyle w:val="Heading3"/>
        <w:spacing w:line="360" w:lineRule="auto"/>
        <w:ind w:left="1440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    </w:t>
      </w:r>
      <w:r w:rsidR="002155D1">
        <w:rPr>
          <w:rFonts w:ascii="Avenir Heavy" w:hAnsi="Avenir Heavy"/>
          <w:b/>
          <w:bCs/>
          <w:iCs/>
          <w:color w:val="0B2341"/>
          <w:sz w:val="32"/>
          <w:szCs w:val="32"/>
        </w:rPr>
        <w:t>Calculating the Overall Evaluation Score</w:t>
      </w:r>
    </w:p>
    <w:p w14:paraId="118AA046" w14:textId="77777777" w:rsidR="002155D1" w:rsidRDefault="002155D1" w:rsidP="00D77899"/>
    <w:p w14:paraId="1255AF9D" w14:textId="45E987FA" w:rsidR="003F4BB9" w:rsidRDefault="00B9184B" w:rsidP="008440C3">
      <w:r w:rsidRPr="002155D1">
        <w:rPr>
          <w:rFonts w:ascii="Avenir" w:hAnsi="Avenir"/>
        </w:rPr>
        <w:t>If no weighting is applied, add the scores in sections one and two, and divide by the total number of items evaluated. Round your total to the nearest</w:t>
      </w:r>
      <w:r>
        <w:rPr>
          <w:rFonts w:ascii="Avenir" w:hAnsi="Avenir"/>
        </w:rPr>
        <w:t xml:space="preserve"> tenth</w:t>
      </w:r>
      <w:r w:rsidRPr="002155D1">
        <w:rPr>
          <w:rFonts w:ascii="Avenir" w:hAnsi="Avenir"/>
        </w:rPr>
        <w:t xml:space="preserve"> (i.e., 3.</w:t>
      </w:r>
      <w:r w:rsidR="00831ADF">
        <w:rPr>
          <w:rFonts w:ascii="Avenir" w:hAnsi="Avenir"/>
        </w:rPr>
        <w:t>2</w:t>
      </w:r>
      <w:r w:rsidRPr="002155D1">
        <w:rPr>
          <w:rFonts w:ascii="Avenir" w:hAnsi="Avenir"/>
        </w:rPr>
        <w:t>) and insert that number in the “Overall Evaluation Score” below.</w:t>
      </w:r>
      <w:r>
        <w:rPr>
          <w:rFonts w:ascii="Avenir" w:hAnsi="Avenir"/>
        </w:rPr>
        <w:t xml:space="preserve"> </w:t>
      </w:r>
      <w:r w:rsidRPr="001B09B2">
        <w:rPr>
          <w:rStyle w:val="Emphasis"/>
          <w:rFonts w:ascii="Avenir" w:hAnsi="Avenir"/>
          <w:i w:val="0"/>
          <w:iCs w:val="0"/>
          <w:color w:val="0B2341"/>
        </w:rPr>
        <w:t xml:space="preserve">If the scores are weighted, </w:t>
      </w:r>
      <w:r w:rsidRPr="001B09B2">
        <w:rPr>
          <w:rStyle w:val="Emphasis"/>
          <w:rFonts w:ascii="Avenir" w:hAnsi="Avenir"/>
          <w:b/>
          <w:bCs/>
          <w:i w:val="0"/>
          <w:iCs w:val="0"/>
          <w:color w:val="0B2341"/>
        </w:rPr>
        <w:t xml:space="preserve">double click </w:t>
      </w:r>
      <w:r w:rsidRPr="001B09B2">
        <w:rPr>
          <w:rStyle w:val="Emphasis"/>
          <w:rFonts w:ascii="Avenir" w:hAnsi="Avenir"/>
          <w:i w:val="0"/>
          <w:iCs w:val="0"/>
          <w:color w:val="0B2341"/>
        </w:rPr>
        <w:t>the weighting worksheet below to open and use.</w:t>
      </w:r>
    </w:p>
    <w:p w14:paraId="7C3ED334" w14:textId="77777777" w:rsidR="002155D1" w:rsidRDefault="006C6983" w:rsidP="008440C3">
      <w:pPr>
        <w:rPr>
          <w:b/>
          <w:bCs/>
          <w:sz w:val="32"/>
          <w:szCs w:val="32"/>
          <w:highlight w:val="yellow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A9F31C" wp14:editId="09E060CD">
                <wp:simplePos x="0" y="0"/>
                <wp:positionH relativeFrom="column">
                  <wp:posOffset>-106680</wp:posOffset>
                </wp:positionH>
                <wp:positionV relativeFrom="paragraph">
                  <wp:posOffset>55245</wp:posOffset>
                </wp:positionV>
                <wp:extent cx="6088380" cy="640080"/>
                <wp:effectExtent l="0" t="0" r="26670" b="26670"/>
                <wp:wrapNone/>
                <wp:docPr id="158362293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640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59860" id="Rectangle 7" o:spid="_x0000_s1026" style="position:absolute;margin-left:-8.4pt;margin-top:4.35pt;width:479.4pt;height: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" filled="f" strokecolor="#09101d [484]" strokeweight="1pt"/>
            </w:pict>
          </mc:Fallback>
        </mc:AlternateContent>
      </w:r>
    </w:p>
    <w:p w14:paraId="11396270" w14:textId="65F9F3A5" w:rsidR="002155D1" w:rsidRPr="002155D1" w:rsidRDefault="002155D1" w:rsidP="008440C3">
      <w:pPr>
        <w:rPr>
          <w:rFonts w:ascii="Avenir" w:hAnsi="Avenir"/>
        </w:rPr>
      </w:pPr>
      <w:r w:rsidRPr="00C06ADE">
        <w:rPr>
          <w:rFonts w:ascii="Avenir" w:hAnsi="Avenir"/>
          <w:b/>
          <w:bCs/>
          <w:sz w:val="32"/>
          <w:szCs w:val="32"/>
        </w:rPr>
        <w:t>Overall Evaluation Score</w:t>
      </w:r>
      <w:r w:rsidRPr="002155D1">
        <w:rPr>
          <w:rFonts w:ascii="Avenir" w:hAnsi="Avenir"/>
          <w:b/>
          <w:bCs/>
          <w:sz w:val="32"/>
          <w:szCs w:val="32"/>
        </w:rPr>
        <w:t xml:space="preserve"> </w:t>
      </w:r>
      <w:r w:rsidRPr="002155D1">
        <w:rPr>
          <w:rFonts w:ascii="Avenir" w:hAnsi="Avenir"/>
          <w:sz w:val="32"/>
          <w:szCs w:val="32"/>
        </w:rPr>
        <w:t>(1-5</w:t>
      </w:r>
      <w:r w:rsidR="000904C8">
        <w:rPr>
          <w:rFonts w:ascii="Avenir" w:hAnsi="Avenir"/>
          <w:sz w:val="32"/>
          <w:szCs w:val="32"/>
        </w:rPr>
        <w:t>)</w:t>
      </w:r>
      <w:r w:rsidR="009235B6">
        <w:rPr>
          <w:rFonts w:ascii="Avenir" w:hAnsi="Avenir"/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960464396"/>
          <w:placeholder>
            <w:docPart w:val="32B702C586EF45EC9F156C8891145484"/>
          </w:placeholder>
          <w:showingPlcHdr/>
        </w:sdtPr>
        <w:sdtEndPr/>
        <w:sdtContent>
          <w:r w:rsidR="00790812"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sdtContent>
      </w:sdt>
    </w:p>
    <w:p w14:paraId="438D971C" w14:textId="77777777" w:rsidR="00ED7C18" w:rsidRDefault="00ED7C18" w:rsidP="00B9184B"/>
    <w:p w14:paraId="49165135" w14:textId="1F622896" w:rsidR="00CE731F" w:rsidRDefault="00B9184B" w:rsidP="00B9184B">
      <w:pPr>
        <w:jc w:val="center"/>
      </w:pPr>
      <w:r>
        <w:br/>
        <w:t>Double click to open worksheet.</w:t>
      </w:r>
      <w:bookmarkStart w:id="2" w:name="_MON_1834234448"/>
      <w:bookmarkEnd w:id="2"/>
      <w:r>
        <w:rPr>
          <w:b/>
          <w:bCs/>
          <w:color w:val="538135" w:themeColor="accent6" w:themeShade="BF"/>
        </w:rPr>
        <w:object w:dxaOrig="7032" w:dyaOrig="5956" w14:anchorId="1A0FE7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eighting worksheet" style="width:352.8pt;height:295.2pt" o:ole="">
            <v:imagedata r:id="rId12" o:title=""/>
          </v:shape>
          <o:OLEObject Type="Embed" ProgID="Excel.Sheet.12" ShapeID="_x0000_i1025" DrawAspect="Content" ObjectID="_1847018807" r:id="rId13"/>
        </w:object>
      </w:r>
    </w:p>
    <w:p w14:paraId="3F2E601E" w14:textId="53485C75" w:rsidR="00ED7C18" w:rsidRDefault="00ED7C18" w:rsidP="00B9184B">
      <w:pPr>
        <w:rPr>
          <w:b/>
          <w:bCs/>
          <w:color w:val="538135" w:themeColor="accent6" w:themeShade="BF"/>
        </w:rPr>
      </w:pPr>
    </w:p>
    <w:p w14:paraId="2B9F1D17" w14:textId="335030D4" w:rsidR="002155D1" w:rsidRDefault="002155D1" w:rsidP="00066238">
      <w:pPr>
        <w:pStyle w:val="Heading3"/>
        <w:tabs>
          <w:tab w:val="left" w:pos="3900"/>
        </w:tabs>
        <w:jc w:val="center"/>
        <w:rPr>
          <w:rFonts w:ascii="Avenir Heavy" w:hAnsi="Avenir Heavy"/>
          <w:b/>
          <w:bCs/>
          <w:color w:val="auto"/>
          <w:sz w:val="32"/>
          <w:szCs w:val="32"/>
        </w:rPr>
      </w:pPr>
      <w:r w:rsidRPr="002155D1">
        <w:rPr>
          <w:rFonts w:ascii="Avenir Heavy" w:hAnsi="Avenir Heavy"/>
          <w:b/>
          <w:bCs/>
          <w:color w:val="0B2341"/>
          <w:sz w:val="32"/>
          <w:szCs w:val="32"/>
        </w:rPr>
        <w:t>Supervisor Overall Comments</w:t>
      </w:r>
    </w:p>
    <w:p w14:paraId="122BC6D0" w14:textId="77777777" w:rsidR="002155D1" w:rsidRPr="002155D1" w:rsidRDefault="002155D1" w:rsidP="002155D1"/>
    <w:p w14:paraId="3476C9AB" w14:textId="6996F8E0" w:rsidR="002155D1" w:rsidRPr="002155D1" w:rsidRDefault="002155D1" w:rsidP="00D77899">
      <w:pPr>
        <w:jc w:val="center"/>
        <w:rPr>
          <w:rStyle w:val="Emphasis"/>
          <w:rFonts w:ascii="Avenir" w:hAnsi="Avenir"/>
          <w:b/>
          <w:bCs/>
          <w:i w:val="0"/>
          <w:iCs w:val="0"/>
          <w:color w:val="C00000"/>
        </w:rPr>
      </w:pPr>
      <w:r w:rsidRPr="00F23DF0">
        <w:rPr>
          <w:rStyle w:val="Emphasis"/>
          <w:rFonts w:ascii="Avenir" w:hAnsi="Avenir"/>
          <w:i w:val="0"/>
          <w:iCs w:val="0"/>
        </w:rPr>
        <w:t xml:space="preserve">During the Evaluate phase (April 15-May 31), </w:t>
      </w:r>
      <w:r w:rsidRPr="00F23DF0">
        <w:rPr>
          <w:rFonts w:ascii="Avenir" w:hAnsi="Avenir"/>
          <w:i/>
          <w:iCs/>
        </w:rPr>
        <w:t>provide a detailed evaluation summary.</w:t>
      </w:r>
    </w:p>
    <w:p w14:paraId="4C237020" w14:textId="77777777" w:rsidR="002155D1" w:rsidRDefault="002155D1" w:rsidP="001B09B2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06914EA6" w14:textId="2D4BDC39" w:rsidR="002155D1" w:rsidRPr="009F1611" w:rsidRDefault="002155D1" w:rsidP="001B09B2">
      <w:pPr>
        <w:spacing w:line="480" w:lineRule="auto"/>
        <w:rPr>
          <w:rStyle w:val="Emphasis"/>
          <w:rFonts w:ascii="Avenir" w:hAnsi="Avenir"/>
          <w:i w:val="0"/>
          <w:iCs w:val="0"/>
        </w:rPr>
      </w:pPr>
      <w:r w:rsidRPr="00C06ADE">
        <w:rPr>
          <w:rStyle w:val="Emphasis"/>
          <w:rFonts w:ascii="Avenir" w:hAnsi="Avenir"/>
          <w:b/>
          <w:bCs/>
          <w:i w:val="0"/>
          <w:iCs w:val="0"/>
        </w:rPr>
        <w:t>Supervisor Summary</w:t>
      </w:r>
      <w:r w:rsidRPr="00C06ADE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514906988"/>
          <w:placeholder>
            <w:docPart w:val="07101997C4344EB88186DCF042D92F40"/>
          </w:placeholder>
        </w:sdtPr>
        <w:sdtEndPr/>
        <w:sdtContent>
          <w:r w:rsidR="001B09B2">
            <w:rPr>
              <w:rFonts w:ascii="Avenir" w:hAnsi="Avenir"/>
            </w:rPr>
            <w:t>Enter Text Here</w:t>
          </w:r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0F82F3AD" w14:textId="57361596" w:rsidR="007D4118" w:rsidRPr="007D4118" w:rsidRDefault="00C87684" w:rsidP="007D4118">
      <w:pPr>
        <w:rPr>
          <w:lang w:eastAsia="ja-JP"/>
        </w:rPr>
      </w:pPr>
      <w:r w:rsidRPr="001B09B2">
        <w:rPr>
          <w:b/>
          <w:bCs/>
          <w:lang w:eastAsia="ja-JP"/>
        </w:rPr>
        <w:t>2</w:t>
      </w:r>
      <w:r w:rsidRPr="001B09B2">
        <w:rPr>
          <w:b/>
          <w:bCs/>
          <w:vertAlign w:val="superscript"/>
          <w:lang w:eastAsia="ja-JP"/>
        </w:rPr>
        <w:t>nd</w:t>
      </w:r>
      <w:r w:rsidRPr="001B09B2">
        <w:rPr>
          <w:b/>
          <w:bCs/>
          <w:lang w:eastAsia="ja-JP"/>
        </w:rPr>
        <w:t xml:space="preserve"> Level Supervisor Comments</w:t>
      </w:r>
      <w:r w:rsidR="00CB110A">
        <w:rPr>
          <w:b/>
          <w:bCs/>
          <w:lang w:eastAsia="ja-JP"/>
        </w:rPr>
        <w:t xml:space="preserve"> (optional)</w:t>
      </w:r>
      <w:r w:rsidRPr="001B09B2">
        <w:rPr>
          <w:lang w:eastAsia="ja-JP"/>
        </w:rPr>
        <w:t>:</w:t>
      </w:r>
      <w:r w:rsidR="001B09B2">
        <w:rPr>
          <w:lang w:eastAsia="ja-JP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68544629"/>
          <w:placeholder>
            <w:docPart w:val="60BA3C36C664432392E45E34CBD278BE"/>
          </w:placeholder>
        </w:sdtPr>
        <w:sdtEndPr/>
        <w:sdtContent>
          <w:r w:rsidR="001B09B2">
            <w:rPr>
              <w:rFonts w:ascii="Avenir" w:hAnsi="Avenir"/>
            </w:rPr>
            <w:t>Enter Text Here</w:t>
          </w:r>
        </w:sdtContent>
      </w:sdt>
    </w:p>
    <w:p w14:paraId="631ABA28" w14:textId="77777777" w:rsidR="00066238" w:rsidRDefault="00066238" w:rsidP="00066238">
      <w:pPr>
        <w:pStyle w:val="Heading1"/>
        <w:jc w:val="center"/>
        <w:rPr>
          <w:rFonts w:ascii="Avenir" w:hAnsi="Avenir"/>
          <w:color w:val="auto"/>
          <w:sz w:val="24"/>
          <w:szCs w:val="24"/>
        </w:rPr>
      </w:pPr>
      <w:r w:rsidRPr="007D4118">
        <w:rPr>
          <w:rFonts w:ascii="Avenir" w:hAnsi="Avenir"/>
          <w:color w:val="auto"/>
          <w:sz w:val="24"/>
          <w:szCs w:val="24"/>
        </w:rPr>
        <w:lastRenderedPageBreak/>
        <w:t>Signatures (In Order) attest review as required by role in the performance process. Signatures can be typed, electronic or wet.</w:t>
      </w:r>
    </w:p>
    <w:p w14:paraId="466E4795" w14:textId="77777777" w:rsidR="00ED7C18" w:rsidRPr="00D06033" w:rsidRDefault="00ED7C18" w:rsidP="00D06033">
      <w:pPr>
        <w:rPr>
          <w:lang w:eastAsia="ja-JP"/>
        </w:rPr>
      </w:pPr>
    </w:p>
    <w:p w14:paraId="2D916746" w14:textId="74166882" w:rsidR="002155D1" w:rsidRPr="002155D1" w:rsidRDefault="00895E25" w:rsidP="002155D1">
      <w:pPr>
        <w:pStyle w:val="Heading4"/>
        <w:rPr>
          <w:rFonts w:ascii="Avenir" w:hAnsi="Avenir"/>
          <w:color w:val="0B2341"/>
        </w:rPr>
      </w:pPr>
      <w:r>
        <w:rPr>
          <w:rFonts w:ascii="Avenir" w:hAnsi="Avenir"/>
          <w:color w:val="0B2341"/>
        </w:rPr>
        <w:t>Supervisor</w:t>
      </w:r>
      <w:r w:rsidR="002155D1" w:rsidRPr="002155D1">
        <w:rPr>
          <w:rFonts w:ascii="Avenir" w:hAnsi="Avenir"/>
          <w:color w:val="0B234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25E73CAA" w14:textId="77777777" w:rsidTr="009B517C">
        <w:tc>
          <w:tcPr>
            <w:tcW w:w="349" w:type="dxa"/>
            <w:shd w:val="clear" w:color="auto" w:fill="A6A6A6" w:themeFill="background1" w:themeFillShade="A6"/>
          </w:tcPr>
          <w:p w14:paraId="3E33AFB0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21" w:type="dxa"/>
          </w:tcPr>
          <w:p w14:paraId="5FE7C2CF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780" w:type="dxa"/>
          </w:tcPr>
          <w:p w14:paraId="5929712A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03808BF6" w14:textId="77777777" w:rsidTr="009B517C">
        <w:tc>
          <w:tcPr>
            <w:tcW w:w="349" w:type="dxa"/>
            <w:shd w:val="clear" w:color="auto" w:fill="A6A6A6" w:themeFill="background1" w:themeFillShade="A6"/>
          </w:tcPr>
          <w:p w14:paraId="330F0885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7221" w:type="dxa"/>
          </w:tcPr>
          <w:p w14:paraId="62C6AA16" w14:textId="77777777" w:rsidR="002155D1" w:rsidRPr="00FC6894" w:rsidRDefault="0091056C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315722361"/>
                <w:placeholder>
                  <w:docPart w:val="D604DE0F5D6A485DB7FEAA3834A83800"/>
                </w:placeholder>
                <w:showingPlcHdr/>
              </w:sdtPr>
              <w:sdtEndPr/>
              <w:sdtContent>
                <w:permStart w:id="212300173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2123001739"/>
              </w:sdtContent>
            </w:sdt>
          </w:p>
          <w:p w14:paraId="7A77EAAD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</w:tcPr>
          <w:p w14:paraId="6572E322" w14:textId="77777777" w:rsidR="002155D1" w:rsidRDefault="0091056C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233590692"/>
                <w:placeholder>
                  <w:docPart w:val="2CD88E41E255478386105237E110167C"/>
                </w:placeholder>
                <w:showingPlcHdr/>
              </w:sdtPr>
              <w:sdtEndPr/>
              <w:sdtContent>
                <w:permStart w:id="898971168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898971168"/>
              </w:sdtContent>
            </w:sdt>
          </w:p>
        </w:tc>
      </w:tr>
    </w:tbl>
    <w:p w14:paraId="50F8AD19" w14:textId="77777777" w:rsidR="009B517C" w:rsidRPr="002155D1" w:rsidRDefault="009B517C" w:rsidP="009B517C">
      <w:pPr>
        <w:pStyle w:val="Heading4"/>
        <w:rPr>
          <w:rFonts w:ascii="Avenir" w:hAnsi="Avenir"/>
          <w:color w:val="0B2341"/>
        </w:rPr>
      </w:pPr>
      <w:r w:rsidRPr="009B517C">
        <w:rPr>
          <w:rFonts w:ascii="Avenir" w:hAnsi="Avenir"/>
          <w:color w:val="0B2341"/>
        </w:rPr>
        <w:t>2</w:t>
      </w:r>
      <w:r w:rsidRPr="009B517C">
        <w:rPr>
          <w:rFonts w:ascii="Avenir" w:hAnsi="Avenir"/>
          <w:color w:val="0B2341"/>
          <w:vertAlign w:val="superscript"/>
        </w:rPr>
        <w:t>nd</w:t>
      </w:r>
      <w:r w:rsidRPr="009B517C">
        <w:rPr>
          <w:rFonts w:ascii="Avenir" w:hAnsi="Avenir"/>
          <w:color w:val="0B2341"/>
        </w:rPr>
        <w:t xml:space="preserve"> Level Supervisor (The supervisor’s reviewer or someone in the employee’s organizational hierarchy)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006B01DA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337F3E9E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3391EFB8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00A621CA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00337D7D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2432B5E8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48793C9D" w14:textId="77777777" w:rsidR="002155D1" w:rsidRPr="00FC6894" w:rsidRDefault="0091056C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534306333"/>
                <w:placeholder>
                  <w:docPart w:val="49BB8815C24740C1B2FC9DB8E8251880"/>
                </w:placeholder>
                <w:showingPlcHdr/>
              </w:sdtPr>
              <w:sdtEndPr/>
              <w:sdtContent>
                <w:permStart w:id="151947151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519471519"/>
              </w:sdtContent>
            </w:sdt>
          </w:p>
          <w:p w14:paraId="6E172E7C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0A5F2C4F" w14:textId="77777777" w:rsidR="002155D1" w:rsidRDefault="0091056C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2099696809"/>
                <w:placeholder>
                  <w:docPart w:val="94687FDAD39F4CC4BB8375C5C9824625"/>
                </w:placeholder>
                <w:showingPlcHdr/>
              </w:sdtPr>
              <w:sdtEndPr/>
              <w:sdtContent>
                <w:permStart w:id="103804000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038040009"/>
              </w:sdtContent>
            </w:sdt>
          </w:p>
        </w:tc>
      </w:tr>
    </w:tbl>
    <w:p w14:paraId="5261CD05" w14:textId="287FF28A" w:rsidR="002155D1" w:rsidRPr="002155D1" w:rsidRDefault="009B517C" w:rsidP="002155D1">
      <w:pPr>
        <w:pStyle w:val="Heading4"/>
        <w:rPr>
          <w:rFonts w:ascii="Avenir" w:hAnsi="Avenir"/>
          <w:color w:val="0B2341"/>
        </w:rPr>
      </w:pPr>
      <w:r>
        <w:rPr>
          <w:rFonts w:ascii="Avenir" w:hAnsi="Avenir"/>
          <w:color w:val="0B2341"/>
        </w:rPr>
        <w:t>HR Compliance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69A75286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0D0323E5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4C84B958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1AC744CE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385766D1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5315C7A7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05993DDE" w14:textId="77777777" w:rsidR="002155D1" w:rsidRPr="00FC6894" w:rsidRDefault="0091056C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773749803"/>
                <w:placeholder>
                  <w:docPart w:val="BEBE7452761548F892F3F7C7B24274DD"/>
                </w:placeholder>
                <w:showingPlcHdr/>
              </w:sdtPr>
              <w:sdtEndPr/>
              <w:sdtContent>
                <w:permStart w:id="145413426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454134266"/>
              </w:sdtContent>
            </w:sdt>
          </w:p>
          <w:p w14:paraId="62E72C36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59980728" w14:textId="77777777" w:rsidR="002155D1" w:rsidRDefault="0091056C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012832911"/>
                <w:placeholder>
                  <w:docPart w:val="69A8F1BA988A44868950AD4AE39AFE53"/>
                </w:placeholder>
                <w:showingPlcHdr/>
              </w:sdtPr>
              <w:sdtEndPr/>
              <w:sdtContent>
                <w:permStart w:id="940656015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940656015"/>
              </w:sdtContent>
            </w:sdt>
          </w:p>
        </w:tc>
      </w:tr>
    </w:tbl>
    <w:p w14:paraId="6656BC6F" w14:textId="77777777" w:rsidR="002155D1" w:rsidRPr="002155D1" w:rsidRDefault="002155D1" w:rsidP="002155D1">
      <w:pPr>
        <w:pStyle w:val="Heading4"/>
        <w:rPr>
          <w:rFonts w:ascii="Avenir" w:hAnsi="Avenir"/>
        </w:rPr>
      </w:pPr>
      <w:r w:rsidRPr="002155D1">
        <w:rPr>
          <w:rFonts w:ascii="Avenir" w:hAnsi="Avenir"/>
          <w:color w:val="0B2341"/>
        </w:rPr>
        <w:t>Employee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1F2E73A1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2887CDC9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7CEE5B3A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5F2EBDA6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4C2469C0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5416B7A9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0690B5E0" w14:textId="77777777" w:rsidR="002155D1" w:rsidRPr="00FC6894" w:rsidRDefault="0091056C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529801024"/>
                <w:placeholder>
                  <w:docPart w:val="9B94C7DB4DE844E5BB387A822480515C"/>
                </w:placeholder>
                <w:showingPlcHdr/>
              </w:sdtPr>
              <w:sdtEndPr/>
              <w:sdtContent>
                <w:permStart w:id="1711006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7110066"/>
              </w:sdtContent>
            </w:sdt>
          </w:p>
          <w:p w14:paraId="789DFFEE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60703815" w14:textId="77777777" w:rsidR="002155D1" w:rsidRDefault="0091056C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1839574846"/>
                <w:placeholder>
                  <w:docPart w:val="1085831F399E4CAF803262C47D8C75AC"/>
                </w:placeholder>
                <w:showingPlcHdr/>
              </w:sdtPr>
              <w:sdtEndPr/>
              <w:sdtContent>
                <w:permStart w:id="64954880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649548806"/>
              </w:sdtContent>
            </w:sdt>
          </w:p>
        </w:tc>
      </w:tr>
    </w:tbl>
    <w:p w14:paraId="2BF9C8B6" w14:textId="77777777" w:rsidR="002155D1" w:rsidRDefault="002155D1" w:rsidP="002155D1"/>
    <w:p w14:paraId="2895BF6B" w14:textId="77777777" w:rsidR="002155D1" w:rsidRDefault="002155D1" w:rsidP="002155D1">
      <w:r>
        <w:t xml:space="preserve">By signing, the employee acknowledges receipt of this evaluation.  Employees may provide comments following receipt of their evaluation. </w:t>
      </w:r>
    </w:p>
    <w:p w14:paraId="13DD226C" w14:textId="77777777" w:rsidR="002155D1" w:rsidRDefault="002155D1" w:rsidP="008440C3"/>
    <w:p w14:paraId="23F8ED70" w14:textId="77777777" w:rsidR="000E77E9" w:rsidRDefault="000E77E9" w:rsidP="008440C3"/>
    <w:p w14:paraId="1FB9982A" w14:textId="77777777" w:rsidR="002155D1" w:rsidRDefault="002155D1" w:rsidP="008440C3">
      <w:pPr>
        <w:rPr>
          <w:rFonts w:ascii="Avenir" w:hAnsi="Avenir"/>
        </w:rPr>
      </w:pPr>
      <w:r w:rsidRPr="00C06ADE">
        <w:rPr>
          <w:rStyle w:val="Emphasis"/>
          <w:rFonts w:ascii="Avenir" w:hAnsi="Avenir"/>
          <w:b/>
          <w:bCs/>
          <w:i w:val="0"/>
          <w:iCs w:val="0"/>
        </w:rPr>
        <w:t>Employee comments</w:t>
      </w:r>
      <w:r w:rsidRPr="00C06ADE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235739570"/>
          <w:placeholder>
            <w:docPart w:val="40ADFDC7208540C3A54263B116E72425"/>
          </w:placeholder>
          <w:showingPlcHdr/>
        </w:sdtPr>
        <w:sdtEndPr/>
        <w:sdtContent>
          <w:permStart w:id="124744337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4744337"/>
        </w:sdtContent>
      </w:sdt>
    </w:p>
    <w:p w14:paraId="2E0F38C2" w14:textId="77777777" w:rsidR="002155D1" w:rsidRDefault="002155D1" w:rsidP="008440C3">
      <w:pPr>
        <w:rPr>
          <w:rFonts w:ascii="Avenir" w:hAnsi="Avenir"/>
        </w:rPr>
      </w:pPr>
    </w:p>
    <w:p w14:paraId="42A464C7" w14:textId="77777777" w:rsidR="00C06ADE" w:rsidRDefault="00C06ADE" w:rsidP="008440C3"/>
    <w:p w14:paraId="7A1C8FB4" w14:textId="77777777" w:rsidR="00CE731F" w:rsidRDefault="00CE731F" w:rsidP="008440C3"/>
    <w:p w14:paraId="1C883156" w14:textId="77777777" w:rsidR="00D77457" w:rsidRDefault="00D77457" w:rsidP="008440C3"/>
    <w:p w14:paraId="439F46D3" w14:textId="77777777" w:rsidR="00D77457" w:rsidRDefault="00D77457" w:rsidP="008440C3"/>
    <w:p w14:paraId="7BAE0EA2" w14:textId="77777777" w:rsidR="00D77457" w:rsidRDefault="00D77457" w:rsidP="008440C3"/>
    <w:p w14:paraId="0DD23775" w14:textId="77777777" w:rsidR="00D77457" w:rsidRDefault="00D77457" w:rsidP="008440C3"/>
    <w:p w14:paraId="1961E8F5" w14:textId="77777777" w:rsidR="00D77457" w:rsidRDefault="00D77457" w:rsidP="008440C3"/>
    <w:p w14:paraId="0F9E2962" w14:textId="77777777" w:rsidR="00CE731F" w:rsidRDefault="00CE731F" w:rsidP="008440C3"/>
    <w:p w14:paraId="14AF55FB" w14:textId="58D6461B" w:rsidR="00392163" w:rsidRPr="00392163" w:rsidRDefault="00392163" w:rsidP="00392163">
      <w:pPr>
        <w:pStyle w:val="Heading3"/>
        <w:jc w:val="center"/>
        <w:rPr>
          <w:rFonts w:ascii="Avenir" w:eastAsiaTheme="minorHAnsi" w:hAnsi="Avenir" w:cstheme="minorBidi"/>
          <w:color w:val="auto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Section Three: </w:t>
      </w:r>
      <w:r w:rsidRPr="00392163">
        <w:rPr>
          <w:rFonts w:ascii="Avenir Heavy" w:hAnsi="Avenir Heavy"/>
          <w:b/>
          <w:bCs/>
          <w:iCs/>
          <w:color w:val="0B2341"/>
          <w:sz w:val="32"/>
          <w:szCs w:val="32"/>
        </w:rPr>
        <w:t>Collaborate</w:t>
      </w:r>
    </w:p>
    <w:p w14:paraId="59A8BD8F" w14:textId="77777777" w:rsidR="00392163" w:rsidRDefault="00392163" w:rsidP="00392163">
      <w:pPr>
        <w:contextualSpacing/>
        <w:rPr>
          <w:rFonts w:ascii="Avenir" w:hAnsi="Avenir"/>
        </w:rPr>
      </w:pPr>
      <w:r w:rsidRPr="00392163">
        <w:rPr>
          <w:rFonts w:ascii="Avenir" w:hAnsi="Avenir"/>
        </w:rPr>
        <w:t>During Collaborate, supervisors and employees should meet regularly and talk throughout the year. They should engage in regular one-on-one discussions to adjust priorities, celebrate achievements, provide constructive feedback, and identify development opportunities.</w:t>
      </w:r>
    </w:p>
    <w:p w14:paraId="1724B84E" w14:textId="77777777" w:rsidR="00392163" w:rsidRDefault="00392163" w:rsidP="00392163">
      <w:pPr>
        <w:contextualSpacing/>
        <w:rPr>
          <w:rFonts w:ascii="Avenir" w:hAnsi="Avenir"/>
        </w:rPr>
      </w:pPr>
    </w:p>
    <w:p w14:paraId="0F618A70" w14:textId="1ACB9B71" w:rsidR="00392163" w:rsidRDefault="00392163" w:rsidP="00392163">
      <w:pPr>
        <w:contextualSpacing/>
        <w:rPr>
          <w:rFonts w:ascii="Avenir" w:hAnsi="Avenir"/>
        </w:rPr>
      </w:pPr>
      <w:r>
        <w:rPr>
          <w:rFonts w:ascii="Avenir" w:hAnsi="Avenir"/>
        </w:rPr>
        <w:t xml:space="preserve">Utilize this section to collaborate throughout the year to </w:t>
      </w:r>
      <w:r w:rsidRPr="00392163">
        <w:rPr>
          <w:rFonts w:ascii="Avenir" w:hAnsi="Avenir"/>
        </w:rPr>
        <w:t xml:space="preserve">identify major accomplishments, goals achieved, and any new goals identified. </w:t>
      </w:r>
    </w:p>
    <w:p w14:paraId="3C853AE8" w14:textId="77777777" w:rsidR="00B6663B" w:rsidRDefault="00B6663B" w:rsidP="00392163">
      <w:pPr>
        <w:contextualSpacing/>
        <w:rPr>
          <w:rFonts w:ascii="Avenir" w:hAnsi="Avenir"/>
        </w:rPr>
      </w:pPr>
    </w:p>
    <w:p w14:paraId="78EA50D1" w14:textId="77777777" w:rsidR="00B6663B" w:rsidRDefault="00B6663B" w:rsidP="00392163">
      <w:pPr>
        <w:contextualSpacing/>
        <w:rPr>
          <w:rFonts w:ascii="Avenir" w:hAnsi="Avenir"/>
        </w:rPr>
      </w:pPr>
    </w:p>
    <w:p w14:paraId="224282D1" w14:textId="111F5F7E" w:rsidR="00066238" w:rsidRPr="00D77457" w:rsidRDefault="00066238" w:rsidP="00D77457">
      <w:pPr>
        <w:pStyle w:val="Heading4"/>
        <w:rPr>
          <w:b/>
          <w:bCs/>
          <w:color w:val="auto"/>
        </w:rPr>
      </w:pPr>
      <w:r w:rsidRPr="00D77457">
        <w:rPr>
          <w:b/>
          <w:bCs/>
          <w:color w:val="auto"/>
        </w:rPr>
        <w:t>Goals</w:t>
      </w:r>
      <w:r w:rsidR="00D77457">
        <w:rPr>
          <w:b/>
          <w:bCs/>
          <w:color w:val="auto"/>
        </w:rPr>
        <w:t>:</w:t>
      </w:r>
    </w:p>
    <w:p w14:paraId="05B8CE2A" w14:textId="77777777" w:rsidR="00066238" w:rsidRDefault="00066238" w:rsidP="00392163">
      <w:pPr>
        <w:contextualSpacing/>
        <w:rPr>
          <w:rFonts w:ascii="Avenir" w:hAnsi="Avenir"/>
        </w:rPr>
      </w:pPr>
    </w:p>
    <w:p w14:paraId="2190F7DD" w14:textId="77777777" w:rsidR="00D77457" w:rsidRDefault="00D77457" w:rsidP="00392163">
      <w:pPr>
        <w:contextualSpacing/>
        <w:rPr>
          <w:rFonts w:ascii="Avenir" w:hAnsi="Avenir"/>
        </w:rPr>
      </w:pPr>
    </w:p>
    <w:p w14:paraId="759C9CFF" w14:textId="77777777" w:rsidR="00D77457" w:rsidRDefault="00D77457" w:rsidP="00392163">
      <w:pPr>
        <w:contextualSpacing/>
        <w:rPr>
          <w:rFonts w:ascii="Avenir" w:hAnsi="Avenir"/>
        </w:rPr>
      </w:pPr>
    </w:p>
    <w:p w14:paraId="6F16E4A5" w14:textId="77777777" w:rsidR="00D77457" w:rsidRDefault="00D77457" w:rsidP="00392163">
      <w:pPr>
        <w:contextualSpacing/>
        <w:rPr>
          <w:rFonts w:ascii="Avenir" w:hAnsi="Avenir"/>
        </w:rPr>
      </w:pPr>
    </w:p>
    <w:p w14:paraId="49FB326E" w14:textId="77777777" w:rsidR="00D77457" w:rsidRDefault="00D77457" w:rsidP="00392163">
      <w:pPr>
        <w:contextualSpacing/>
        <w:rPr>
          <w:rFonts w:ascii="Avenir" w:hAnsi="Avenir"/>
        </w:rPr>
      </w:pPr>
    </w:p>
    <w:p w14:paraId="2AC244C6" w14:textId="77777777" w:rsidR="00B6663B" w:rsidRDefault="00B6663B" w:rsidP="00392163">
      <w:pPr>
        <w:contextualSpacing/>
        <w:rPr>
          <w:rFonts w:ascii="Avenir" w:hAnsi="Avenir"/>
        </w:rPr>
      </w:pPr>
    </w:p>
    <w:p w14:paraId="2D015B18" w14:textId="7B9F1433" w:rsidR="00B6663B" w:rsidRPr="00D77457" w:rsidRDefault="00B6663B" w:rsidP="00B6663B">
      <w:pPr>
        <w:pStyle w:val="Heading4"/>
        <w:rPr>
          <w:b/>
          <w:bCs/>
          <w:color w:val="auto"/>
        </w:rPr>
      </w:pPr>
      <w:r w:rsidRPr="00D77457">
        <w:rPr>
          <w:b/>
          <w:bCs/>
          <w:color w:val="auto"/>
        </w:rPr>
        <w:t>Notes</w:t>
      </w:r>
      <w:r w:rsidR="00D77457">
        <w:rPr>
          <w:b/>
          <w:bCs/>
          <w:color w:val="auto"/>
        </w:rPr>
        <w:t>:</w:t>
      </w:r>
      <w:r w:rsidRPr="00D77457">
        <w:rPr>
          <w:b/>
          <w:bCs/>
          <w:color w:val="auto"/>
        </w:rPr>
        <w:t xml:space="preserve"> </w:t>
      </w:r>
    </w:p>
    <w:p w14:paraId="3497576A" w14:textId="28107C8A" w:rsidR="00B6663B" w:rsidRPr="00392163" w:rsidRDefault="00B6663B" w:rsidP="00B6663B">
      <w:pPr>
        <w:contextualSpacing/>
        <w:rPr>
          <w:rFonts w:ascii="Avenir" w:hAnsi="Avenir"/>
        </w:rPr>
      </w:pPr>
      <w:r>
        <w:t xml:space="preserve">You may use this space to record notes from employee meetings, one-on-ones, or any other discussions throughout the year. </w:t>
      </w:r>
      <w:r>
        <w:br/>
      </w:r>
    </w:p>
    <w:p w14:paraId="37BAEBC1" w14:textId="77777777" w:rsidR="00C06ADE" w:rsidRDefault="00C06ADE" w:rsidP="008440C3"/>
    <w:sectPr w:rsidR="00C06ADE" w:rsidSect="00855F52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9326" w14:textId="77777777" w:rsidR="0091056C" w:rsidRDefault="0091056C">
      <w:r>
        <w:separator/>
      </w:r>
    </w:p>
  </w:endnote>
  <w:endnote w:type="continuationSeparator" w:id="0">
    <w:p w14:paraId="2EE48514" w14:textId="77777777" w:rsidR="0091056C" w:rsidRDefault="0091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2363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BEED2" w14:textId="5828C164" w:rsidR="00855F52" w:rsidRDefault="00855F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5953A" w14:textId="11AE47E0" w:rsidR="00D06033" w:rsidRDefault="00D06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B4F26" w14:textId="77777777" w:rsidR="0091056C" w:rsidRDefault="0091056C">
      <w:r>
        <w:separator/>
      </w:r>
    </w:p>
  </w:footnote>
  <w:footnote w:type="continuationSeparator" w:id="0">
    <w:p w14:paraId="44B7592C" w14:textId="77777777" w:rsidR="0091056C" w:rsidRDefault="00910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E0E3" w14:textId="77777777" w:rsidR="00FA7F83" w:rsidRDefault="0091056C">
    <w:pPr>
      <w:pStyle w:val="Header"/>
    </w:pPr>
    <w:r>
      <w:rPr>
        <w:noProof/>
      </w:rPr>
      <w:pict w14:anchorId="0F0D3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6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0E1A" w14:textId="77777777" w:rsidR="00FA7F83" w:rsidRDefault="0091056C">
    <w:pPr>
      <w:pStyle w:val="Header"/>
    </w:pPr>
    <w:r>
      <w:rPr>
        <w:noProof/>
      </w:rPr>
      <w:pict w14:anchorId="09F1E6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7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43EC" w14:textId="77777777" w:rsidR="00FA7F83" w:rsidRDefault="0091056C">
    <w:pPr>
      <w:pStyle w:val="Header"/>
    </w:pPr>
    <w:r>
      <w:rPr>
        <w:noProof/>
      </w:rPr>
      <w:pict w14:anchorId="169E4C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5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A40"/>
    <w:multiLevelType w:val="hybridMultilevel"/>
    <w:tmpl w:val="6C5A290C"/>
    <w:lvl w:ilvl="0" w:tplc="52982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FF3C2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AB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20D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26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7A6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EC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83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AC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D65D20"/>
    <w:multiLevelType w:val="hybridMultilevel"/>
    <w:tmpl w:val="B6EAD49C"/>
    <w:lvl w:ilvl="0" w:tplc="6816AB04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C4FA5"/>
    <w:multiLevelType w:val="hybridMultilevel"/>
    <w:tmpl w:val="431256D4"/>
    <w:lvl w:ilvl="0" w:tplc="4E765382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556BF"/>
    <w:multiLevelType w:val="hybridMultilevel"/>
    <w:tmpl w:val="5B461FB0"/>
    <w:lvl w:ilvl="0" w:tplc="85769B7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57D9"/>
    <w:multiLevelType w:val="hybridMultilevel"/>
    <w:tmpl w:val="6BE23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32F92"/>
    <w:multiLevelType w:val="hybridMultilevel"/>
    <w:tmpl w:val="9A287F34"/>
    <w:lvl w:ilvl="0" w:tplc="8586CB3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49525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0CF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23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29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2C2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7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0A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628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35549"/>
    <w:multiLevelType w:val="hybridMultilevel"/>
    <w:tmpl w:val="2D28BB48"/>
    <w:lvl w:ilvl="0" w:tplc="88DA9C8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8E9EF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A2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EB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64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2E8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430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E48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E7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43771"/>
    <w:multiLevelType w:val="hybridMultilevel"/>
    <w:tmpl w:val="BFF6FBEC"/>
    <w:lvl w:ilvl="0" w:tplc="8DDA53F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23C6B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520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CDC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4DE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6A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C69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21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41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76515"/>
    <w:multiLevelType w:val="hybridMultilevel"/>
    <w:tmpl w:val="3CE23B1A"/>
    <w:lvl w:ilvl="0" w:tplc="50344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C2E45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2C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AE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41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A2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69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80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07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C943E7D"/>
    <w:multiLevelType w:val="hybridMultilevel"/>
    <w:tmpl w:val="1AE6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23AC5"/>
    <w:multiLevelType w:val="hybridMultilevel"/>
    <w:tmpl w:val="021EA310"/>
    <w:lvl w:ilvl="0" w:tplc="6816AB04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02112"/>
    <w:multiLevelType w:val="hybridMultilevel"/>
    <w:tmpl w:val="86560CD6"/>
    <w:lvl w:ilvl="0" w:tplc="54E8B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21506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522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6B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EA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A9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AE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A3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06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971BB8"/>
    <w:multiLevelType w:val="hybridMultilevel"/>
    <w:tmpl w:val="CE2CF090"/>
    <w:lvl w:ilvl="0" w:tplc="E814E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2708D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6CC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4AC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5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24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C1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B80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83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BD5030"/>
    <w:multiLevelType w:val="hybridMultilevel"/>
    <w:tmpl w:val="059A4A4E"/>
    <w:lvl w:ilvl="0" w:tplc="D1589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8788F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6A8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E6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A0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A8B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4E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A9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86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3929055">
    <w:abstractNumId w:val="6"/>
  </w:num>
  <w:num w:numId="2" w16cid:durableId="415437861">
    <w:abstractNumId w:val="13"/>
  </w:num>
  <w:num w:numId="3" w16cid:durableId="285553464">
    <w:abstractNumId w:val="8"/>
  </w:num>
  <w:num w:numId="4" w16cid:durableId="713699743">
    <w:abstractNumId w:val="12"/>
  </w:num>
  <w:num w:numId="5" w16cid:durableId="34934498">
    <w:abstractNumId w:val="0"/>
  </w:num>
  <w:num w:numId="6" w16cid:durableId="1647708134">
    <w:abstractNumId w:val="11"/>
  </w:num>
  <w:num w:numId="7" w16cid:durableId="1554005864">
    <w:abstractNumId w:val="7"/>
  </w:num>
  <w:num w:numId="8" w16cid:durableId="819735855">
    <w:abstractNumId w:val="5"/>
  </w:num>
  <w:num w:numId="9" w16cid:durableId="1362974908">
    <w:abstractNumId w:val="1"/>
  </w:num>
  <w:num w:numId="10" w16cid:durableId="1034113583">
    <w:abstractNumId w:val="2"/>
  </w:num>
  <w:num w:numId="11" w16cid:durableId="1501433866">
    <w:abstractNumId w:val="10"/>
  </w:num>
  <w:num w:numId="12" w16cid:durableId="547953412">
    <w:abstractNumId w:val="3"/>
  </w:num>
  <w:num w:numId="13" w16cid:durableId="1544171547">
    <w:abstractNumId w:val="9"/>
  </w:num>
  <w:num w:numId="14" w16cid:durableId="35982279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53"/>
    <w:rsid w:val="000024EB"/>
    <w:rsid w:val="000077E7"/>
    <w:rsid w:val="0003245F"/>
    <w:rsid w:val="000361CB"/>
    <w:rsid w:val="00036C1A"/>
    <w:rsid w:val="000377BA"/>
    <w:rsid w:val="00041152"/>
    <w:rsid w:val="000546A0"/>
    <w:rsid w:val="00060404"/>
    <w:rsid w:val="00066238"/>
    <w:rsid w:val="00067DDC"/>
    <w:rsid w:val="0007259C"/>
    <w:rsid w:val="00081E06"/>
    <w:rsid w:val="00087DD1"/>
    <w:rsid w:val="000904C8"/>
    <w:rsid w:val="00090E41"/>
    <w:rsid w:val="00091FA5"/>
    <w:rsid w:val="000B2A48"/>
    <w:rsid w:val="000D1FE5"/>
    <w:rsid w:val="000D2564"/>
    <w:rsid w:val="000E3D83"/>
    <w:rsid w:val="000E77E9"/>
    <w:rsid w:val="00100A08"/>
    <w:rsid w:val="00137E10"/>
    <w:rsid w:val="00145134"/>
    <w:rsid w:val="001475FE"/>
    <w:rsid w:val="00153FA5"/>
    <w:rsid w:val="00163B28"/>
    <w:rsid w:val="00167D01"/>
    <w:rsid w:val="00174B19"/>
    <w:rsid w:val="001769BE"/>
    <w:rsid w:val="00177D21"/>
    <w:rsid w:val="00177E04"/>
    <w:rsid w:val="00182A52"/>
    <w:rsid w:val="00185AFD"/>
    <w:rsid w:val="00195BCA"/>
    <w:rsid w:val="00197366"/>
    <w:rsid w:val="001A40A8"/>
    <w:rsid w:val="001A63E3"/>
    <w:rsid w:val="001B09B2"/>
    <w:rsid w:val="001B7FB2"/>
    <w:rsid w:val="002155D1"/>
    <w:rsid w:val="00215CAC"/>
    <w:rsid w:val="002240F6"/>
    <w:rsid w:val="00232746"/>
    <w:rsid w:val="0024597A"/>
    <w:rsid w:val="00252ADB"/>
    <w:rsid w:val="002568E8"/>
    <w:rsid w:val="00261E52"/>
    <w:rsid w:val="00267901"/>
    <w:rsid w:val="00283B78"/>
    <w:rsid w:val="00284205"/>
    <w:rsid w:val="002860FE"/>
    <w:rsid w:val="00290883"/>
    <w:rsid w:val="002A15F4"/>
    <w:rsid w:val="002A2628"/>
    <w:rsid w:val="002C20FE"/>
    <w:rsid w:val="002E0AAD"/>
    <w:rsid w:val="002E2E5E"/>
    <w:rsid w:val="002E50BB"/>
    <w:rsid w:val="0031542A"/>
    <w:rsid w:val="00317C17"/>
    <w:rsid w:val="00322057"/>
    <w:rsid w:val="0032566D"/>
    <w:rsid w:val="00364FD5"/>
    <w:rsid w:val="003669BD"/>
    <w:rsid w:val="00370696"/>
    <w:rsid w:val="00373363"/>
    <w:rsid w:val="00387B42"/>
    <w:rsid w:val="00392163"/>
    <w:rsid w:val="003A1701"/>
    <w:rsid w:val="003B130C"/>
    <w:rsid w:val="003C42F0"/>
    <w:rsid w:val="003C673A"/>
    <w:rsid w:val="003C6AA3"/>
    <w:rsid w:val="003D0477"/>
    <w:rsid w:val="003E5FA3"/>
    <w:rsid w:val="003F4BB9"/>
    <w:rsid w:val="003F7382"/>
    <w:rsid w:val="00403237"/>
    <w:rsid w:val="00416A5B"/>
    <w:rsid w:val="00417880"/>
    <w:rsid w:val="00437AEA"/>
    <w:rsid w:val="00444091"/>
    <w:rsid w:val="0044515C"/>
    <w:rsid w:val="00446A57"/>
    <w:rsid w:val="00450D7D"/>
    <w:rsid w:val="00473825"/>
    <w:rsid w:val="00476EA0"/>
    <w:rsid w:val="0048057C"/>
    <w:rsid w:val="00483A30"/>
    <w:rsid w:val="0048739F"/>
    <w:rsid w:val="00494825"/>
    <w:rsid w:val="004966AA"/>
    <w:rsid w:val="004B6F14"/>
    <w:rsid w:val="004B7C3A"/>
    <w:rsid w:val="004C3234"/>
    <w:rsid w:val="004D24F6"/>
    <w:rsid w:val="004E42F2"/>
    <w:rsid w:val="004F0863"/>
    <w:rsid w:val="00505673"/>
    <w:rsid w:val="00516492"/>
    <w:rsid w:val="0053475D"/>
    <w:rsid w:val="0053652C"/>
    <w:rsid w:val="00543B64"/>
    <w:rsid w:val="005A2F67"/>
    <w:rsid w:val="005A58A4"/>
    <w:rsid w:val="005D3E8C"/>
    <w:rsid w:val="005F23BB"/>
    <w:rsid w:val="005F509B"/>
    <w:rsid w:val="005F5FE7"/>
    <w:rsid w:val="005F6FAC"/>
    <w:rsid w:val="005F7243"/>
    <w:rsid w:val="00611952"/>
    <w:rsid w:val="00612984"/>
    <w:rsid w:val="00640BB9"/>
    <w:rsid w:val="0066103C"/>
    <w:rsid w:val="006613A3"/>
    <w:rsid w:val="00661DCE"/>
    <w:rsid w:val="0067166B"/>
    <w:rsid w:val="006825FF"/>
    <w:rsid w:val="0069202C"/>
    <w:rsid w:val="0069790A"/>
    <w:rsid w:val="006A248B"/>
    <w:rsid w:val="006A67B9"/>
    <w:rsid w:val="006B0415"/>
    <w:rsid w:val="006C5212"/>
    <w:rsid w:val="006C6983"/>
    <w:rsid w:val="006C6D06"/>
    <w:rsid w:val="0070023A"/>
    <w:rsid w:val="00700D42"/>
    <w:rsid w:val="00704611"/>
    <w:rsid w:val="00715DC0"/>
    <w:rsid w:val="007177DD"/>
    <w:rsid w:val="00720BF1"/>
    <w:rsid w:val="007236BB"/>
    <w:rsid w:val="007261B8"/>
    <w:rsid w:val="00747EEC"/>
    <w:rsid w:val="00750158"/>
    <w:rsid w:val="0075529D"/>
    <w:rsid w:val="0076002E"/>
    <w:rsid w:val="00760753"/>
    <w:rsid w:val="0077491F"/>
    <w:rsid w:val="0078217A"/>
    <w:rsid w:val="0078528C"/>
    <w:rsid w:val="00790812"/>
    <w:rsid w:val="00793FFE"/>
    <w:rsid w:val="007B2380"/>
    <w:rsid w:val="007C5FEA"/>
    <w:rsid w:val="007D02B9"/>
    <w:rsid w:val="007D4118"/>
    <w:rsid w:val="007D588A"/>
    <w:rsid w:val="007E0679"/>
    <w:rsid w:val="007E206D"/>
    <w:rsid w:val="007E7D2F"/>
    <w:rsid w:val="007F2CCD"/>
    <w:rsid w:val="007F61C0"/>
    <w:rsid w:val="008045E1"/>
    <w:rsid w:val="008148F3"/>
    <w:rsid w:val="00831ADF"/>
    <w:rsid w:val="00840051"/>
    <w:rsid w:val="00840EB9"/>
    <w:rsid w:val="008440C3"/>
    <w:rsid w:val="00855F52"/>
    <w:rsid w:val="00884C00"/>
    <w:rsid w:val="00895E25"/>
    <w:rsid w:val="008A0381"/>
    <w:rsid w:val="008A2549"/>
    <w:rsid w:val="008A7547"/>
    <w:rsid w:val="008A7AFC"/>
    <w:rsid w:val="008C28A4"/>
    <w:rsid w:val="008D7807"/>
    <w:rsid w:val="008F4255"/>
    <w:rsid w:val="0091056C"/>
    <w:rsid w:val="009151DE"/>
    <w:rsid w:val="00915775"/>
    <w:rsid w:val="00921A4E"/>
    <w:rsid w:val="009235B6"/>
    <w:rsid w:val="0092573C"/>
    <w:rsid w:val="00931164"/>
    <w:rsid w:val="00934926"/>
    <w:rsid w:val="00947945"/>
    <w:rsid w:val="00955C4D"/>
    <w:rsid w:val="009A760A"/>
    <w:rsid w:val="009A7AF9"/>
    <w:rsid w:val="009B2D37"/>
    <w:rsid w:val="009B517C"/>
    <w:rsid w:val="009C0501"/>
    <w:rsid w:val="009C6363"/>
    <w:rsid w:val="009E5731"/>
    <w:rsid w:val="009E6F4D"/>
    <w:rsid w:val="009F1611"/>
    <w:rsid w:val="009F2930"/>
    <w:rsid w:val="009F4283"/>
    <w:rsid w:val="00A14930"/>
    <w:rsid w:val="00A26CE2"/>
    <w:rsid w:val="00A31071"/>
    <w:rsid w:val="00A603A6"/>
    <w:rsid w:val="00A63C83"/>
    <w:rsid w:val="00A717D0"/>
    <w:rsid w:val="00A74328"/>
    <w:rsid w:val="00A9200E"/>
    <w:rsid w:val="00A95606"/>
    <w:rsid w:val="00AB5774"/>
    <w:rsid w:val="00AC1FEA"/>
    <w:rsid w:val="00AC6D02"/>
    <w:rsid w:val="00AD4590"/>
    <w:rsid w:val="00AD4AA4"/>
    <w:rsid w:val="00B02179"/>
    <w:rsid w:val="00B10559"/>
    <w:rsid w:val="00B11D59"/>
    <w:rsid w:val="00B135FC"/>
    <w:rsid w:val="00B37977"/>
    <w:rsid w:val="00B549FB"/>
    <w:rsid w:val="00B6663B"/>
    <w:rsid w:val="00B67BF9"/>
    <w:rsid w:val="00B75A31"/>
    <w:rsid w:val="00B80EB1"/>
    <w:rsid w:val="00B9184B"/>
    <w:rsid w:val="00B93A7C"/>
    <w:rsid w:val="00BB6FFF"/>
    <w:rsid w:val="00BD3217"/>
    <w:rsid w:val="00BF49AA"/>
    <w:rsid w:val="00BF7000"/>
    <w:rsid w:val="00C0009A"/>
    <w:rsid w:val="00C042ED"/>
    <w:rsid w:val="00C06ADE"/>
    <w:rsid w:val="00C0795A"/>
    <w:rsid w:val="00C136F9"/>
    <w:rsid w:val="00C24887"/>
    <w:rsid w:val="00C313B3"/>
    <w:rsid w:val="00C468FD"/>
    <w:rsid w:val="00C52842"/>
    <w:rsid w:val="00C63BE8"/>
    <w:rsid w:val="00C71482"/>
    <w:rsid w:val="00C73D28"/>
    <w:rsid w:val="00C7791D"/>
    <w:rsid w:val="00C82581"/>
    <w:rsid w:val="00C87684"/>
    <w:rsid w:val="00C87A15"/>
    <w:rsid w:val="00C948C0"/>
    <w:rsid w:val="00CA3282"/>
    <w:rsid w:val="00CA6E94"/>
    <w:rsid w:val="00CA6F12"/>
    <w:rsid w:val="00CB110A"/>
    <w:rsid w:val="00CE731F"/>
    <w:rsid w:val="00D06033"/>
    <w:rsid w:val="00D07494"/>
    <w:rsid w:val="00D22D22"/>
    <w:rsid w:val="00D26368"/>
    <w:rsid w:val="00D54994"/>
    <w:rsid w:val="00D57507"/>
    <w:rsid w:val="00D77457"/>
    <w:rsid w:val="00D77899"/>
    <w:rsid w:val="00DB3802"/>
    <w:rsid w:val="00DB5ACE"/>
    <w:rsid w:val="00DB7550"/>
    <w:rsid w:val="00DE7003"/>
    <w:rsid w:val="00DF4053"/>
    <w:rsid w:val="00DF60B5"/>
    <w:rsid w:val="00E05CD7"/>
    <w:rsid w:val="00E31687"/>
    <w:rsid w:val="00E40B7F"/>
    <w:rsid w:val="00E43EE4"/>
    <w:rsid w:val="00E457DD"/>
    <w:rsid w:val="00E804DC"/>
    <w:rsid w:val="00E86009"/>
    <w:rsid w:val="00E86EDD"/>
    <w:rsid w:val="00E87BC7"/>
    <w:rsid w:val="00E96FAA"/>
    <w:rsid w:val="00E97730"/>
    <w:rsid w:val="00EA0137"/>
    <w:rsid w:val="00EB1A20"/>
    <w:rsid w:val="00ED7C18"/>
    <w:rsid w:val="00EE478C"/>
    <w:rsid w:val="00F03D68"/>
    <w:rsid w:val="00F059B0"/>
    <w:rsid w:val="00F23D49"/>
    <w:rsid w:val="00F23DF0"/>
    <w:rsid w:val="00F2667D"/>
    <w:rsid w:val="00F33A5E"/>
    <w:rsid w:val="00F445CB"/>
    <w:rsid w:val="00F504FC"/>
    <w:rsid w:val="00F5512C"/>
    <w:rsid w:val="00F63072"/>
    <w:rsid w:val="00F76566"/>
    <w:rsid w:val="00F91521"/>
    <w:rsid w:val="00F97253"/>
    <w:rsid w:val="00FA7F83"/>
    <w:rsid w:val="00FB23E3"/>
    <w:rsid w:val="00FD1BB6"/>
    <w:rsid w:val="00FD50D2"/>
    <w:rsid w:val="00FE7309"/>
    <w:rsid w:val="00FF64BF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9ED6E"/>
  <w15:chartTrackingRefBased/>
  <w15:docId w15:val="{779A920E-C2B8-4140-8EC4-5DA00F5A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255"/>
    <w:pPr>
      <w:keepNext/>
      <w:keepLines/>
      <w:spacing w:before="360" w:after="80" w:line="278" w:lineRule="auto"/>
      <w:outlineLvl w:val="0"/>
    </w:pPr>
    <w:rPr>
      <w:rFonts w:ascii="Avenir Next LT Pro Demi" w:eastAsiaTheme="majorEastAsia" w:hAnsi="Avenir Next LT Pro Demi" w:cstheme="majorBidi"/>
      <w:b/>
      <w:color w:val="0B2341"/>
      <w:sz w:val="40"/>
      <w:szCs w:val="4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0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5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5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51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51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51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51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F83"/>
  </w:style>
  <w:style w:type="paragraph" w:styleId="Footer">
    <w:name w:val="footer"/>
    <w:basedOn w:val="Normal"/>
    <w:link w:val="Foot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F83"/>
  </w:style>
  <w:style w:type="paragraph" w:styleId="ListParagraph">
    <w:name w:val="List Paragraph"/>
    <w:basedOn w:val="Normal"/>
    <w:uiPriority w:val="34"/>
    <w:qFormat/>
    <w:rsid w:val="002E50BB"/>
    <w:pPr>
      <w:ind w:left="720"/>
      <w:contextualSpacing/>
    </w:pPr>
    <w:rPr>
      <w:rFonts w:ascii="Times New Roman" w:eastAsiaTheme="minorEastAsia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4966A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F4255"/>
    <w:rPr>
      <w:rFonts w:ascii="Avenir Next LT Pro Demi" w:eastAsiaTheme="majorEastAsia" w:hAnsi="Avenir Next LT Pro Demi" w:cstheme="majorBidi"/>
      <w:b/>
      <w:color w:val="0B2341"/>
      <w:sz w:val="40"/>
      <w:szCs w:val="40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A63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A63C8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63C8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63C8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A63C83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8440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440C3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714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215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155D1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16A5B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F5512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551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551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F551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F551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PlainTable1">
    <w:name w:val="Plain Table 1"/>
    <w:basedOn w:val="TableNormal"/>
    <w:uiPriority w:val="41"/>
    <w:rsid w:val="000E77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B1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burn.jdxpert.com/frmMainV2.wgx?vwginstance=6fd054267ad944bdb195e9cf6dbeb8a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ucomp@auburn.ed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aub.ie/performanc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e0015\Downloads\ACE%20Template%20Revised%20w%20AU%20Colors%20&amp;%20Tabl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903D1E82E94059AAAF278ACFC3B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D27C3-10BF-4550-A6F5-686A110124A0}"/>
      </w:docPartPr>
      <w:docPartBody>
        <w:p w:rsidR="00A95ACD" w:rsidRDefault="0076190F" w:rsidP="0076190F">
          <w:pPr>
            <w:pStyle w:val="AD903D1E82E94059AAAF278ACFC3B749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D3614876C66749F08CB429C64707C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22AA1-C16C-450F-94D4-B724839645A8}"/>
      </w:docPartPr>
      <w:docPartBody>
        <w:p w:rsidR="00A95ACD" w:rsidRDefault="0076190F" w:rsidP="0076190F">
          <w:pPr>
            <w:pStyle w:val="D3614876C66749F08CB429C64707CD1D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23835C7918747FDB961D528246E5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45BF-6B3C-4AD3-B161-08E8823CD769}"/>
      </w:docPartPr>
      <w:docPartBody>
        <w:p w:rsidR="00A95ACD" w:rsidRDefault="0076190F" w:rsidP="0076190F">
          <w:pPr>
            <w:pStyle w:val="B23835C7918747FDB961D528246E5FF1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120706151F94D11B072F2A249E3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61554-4B51-4DBE-B0FC-52D78B457B7F}"/>
      </w:docPartPr>
      <w:docPartBody>
        <w:p w:rsidR="00A95ACD" w:rsidRDefault="0076190F" w:rsidP="0076190F">
          <w:pPr>
            <w:pStyle w:val="8120706151F94D11B072F2A249E34D00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69654648B00A4D0E851EC3B673974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753FF-8E19-42C5-9CB8-2B9B935C3DF7}"/>
      </w:docPartPr>
      <w:docPartBody>
        <w:p w:rsidR="00A95ACD" w:rsidRDefault="0076190F" w:rsidP="0076190F">
          <w:pPr>
            <w:pStyle w:val="69654648B00A4D0E851EC3B673974181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3B0D6ECD7674D948FAEDC70E1F6D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DE35B-1E9C-4DBF-856E-00CF284538E7}"/>
      </w:docPartPr>
      <w:docPartBody>
        <w:p w:rsidR="00A95ACD" w:rsidRDefault="0076190F" w:rsidP="0076190F">
          <w:pPr>
            <w:pStyle w:val="53B0D6ECD7674D948FAEDC70E1F6D54E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9B945A627704F3BAF5DCB84C1E6D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F2FB7-55AF-4D7D-B401-6AD937B9F959}"/>
      </w:docPartPr>
      <w:docPartBody>
        <w:p w:rsidR="00A95ACD" w:rsidRDefault="0076190F" w:rsidP="0076190F">
          <w:pPr>
            <w:pStyle w:val="39B945A627704F3BAF5DCB84C1E6D06D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E818F6DA3724F45894D926E0004F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18F53-064E-4A4C-B0E2-12C7EA70142C}"/>
      </w:docPartPr>
      <w:docPartBody>
        <w:p w:rsidR="00A95ACD" w:rsidRDefault="0076190F" w:rsidP="0076190F">
          <w:pPr>
            <w:pStyle w:val="0E818F6DA3724F45894D926E0004F48A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9DA5BA8A6283498AA7660EBAE7D9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B2336-BF44-4E4C-AF0B-89C8AC39BFB4}"/>
      </w:docPartPr>
      <w:docPartBody>
        <w:p w:rsidR="00A95ACD" w:rsidRDefault="0076190F" w:rsidP="0076190F">
          <w:pPr>
            <w:pStyle w:val="9DA5BA8A6283498AA7660EBAE7D95AEB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9CE3D06249B45AA83F19C6F108B4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CB5CD-755B-4B45-9334-5399D2AE3D7B}"/>
      </w:docPartPr>
      <w:docPartBody>
        <w:p w:rsidR="00A95ACD" w:rsidRDefault="0076190F" w:rsidP="0076190F">
          <w:pPr>
            <w:pStyle w:val="B9CE3D06249B45AA83F19C6F108B45BC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A6B4ED899924A1386E7397232F7F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6BA15-39EE-4686-A084-216D7108CF82}"/>
      </w:docPartPr>
      <w:docPartBody>
        <w:p w:rsidR="00A95ACD" w:rsidRDefault="0076190F" w:rsidP="0076190F">
          <w:pPr>
            <w:pStyle w:val="BA6B4ED899924A1386E7397232F7F77C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A3F191899D6A41A4ABA871FC5F0FD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63898-B86D-4386-8A22-F857186E37BE}"/>
      </w:docPartPr>
      <w:docPartBody>
        <w:p w:rsidR="00A95ACD" w:rsidRDefault="0076190F" w:rsidP="0076190F">
          <w:pPr>
            <w:pStyle w:val="A3F191899D6A41A4ABA871FC5F0FD3A2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5679600AF198489AA3D664D8D444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9E9A4-C609-440C-BED9-1FC8DC5F0D20}"/>
      </w:docPartPr>
      <w:docPartBody>
        <w:p w:rsidR="00A95ACD" w:rsidRDefault="0076190F" w:rsidP="0076190F">
          <w:pPr>
            <w:pStyle w:val="5679600AF198489AA3D664D8D444380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81EE906B9E35491C857FDC25E5302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D6932-F028-4CA9-80B5-73CF9B0722E6}"/>
      </w:docPartPr>
      <w:docPartBody>
        <w:p w:rsidR="00A95ACD" w:rsidRDefault="0076190F" w:rsidP="0076190F">
          <w:pPr>
            <w:pStyle w:val="81EE906B9E35491C857FDC25E530219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E1445BD73FE47B9B051521132B1A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D0D32-6BCD-43E9-BFDB-CB3A1416474E}"/>
      </w:docPartPr>
      <w:docPartBody>
        <w:p w:rsidR="00A95ACD" w:rsidRDefault="0076190F" w:rsidP="0076190F">
          <w:pPr>
            <w:pStyle w:val="2E1445BD73FE47B9B051521132B1A8B7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FB5861FAD9D443B87409C7799B9D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75427-7E95-4E67-9C04-EA0B449ED2EA}"/>
      </w:docPartPr>
      <w:docPartBody>
        <w:p w:rsidR="00A95ACD" w:rsidRDefault="0076190F" w:rsidP="0076190F">
          <w:pPr>
            <w:pStyle w:val="7FB5861FAD9D443B87409C7799B9DE13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27FC6F07B25E49F0B0AFC988DD8AA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3A447-D23F-4708-8B6B-F692A7F9E71E}"/>
      </w:docPartPr>
      <w:docPartBody>
        <w:p w:rsidR="00A95ACD" w:rsidRDefault="0076190F" w:rsidP="0076190F">
          <w:pPr>
            <w:pStyle w:val="27FC6F07B25E49F0B0AFC988DD8AAB4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3DAB1781023427B9B7C8C7F35F08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3FCB8-F8FE-4977-9837-4AF270C58A28}"/>
      </w:docPartPr>
      <w:docPartBody>
        <w:p w:rsidR="00A95ACD" w:rsidRDefault="0076190F" w:rsidP="0076190F">
          <w:pPr>
            <w:pStyle w:val="A3DAB1781023427B9B7C8C7F35F08D7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E9D73634342E4D0D9B3CFAE445E76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A4561-0F8A-4439-9A2F-857A90979A61}"/>
      </w:docPartPr>
      <w:docPartBody>
        <w:p w:rsidR="00A95ACD" w:rsidRDefault="0076190F" w:rsidP="0076190F">
          <w:pPr>
            <w:pStyle w:val="E9D73634342E4D0D9B3CFAE445E76831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53491D0B1C74B99BAF6AC86F8A4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60A03-FBD4-45B5-A944-319EEEE5D865}"/>
      </w:docPartPr>
      <w:docPartBody>
        <w:p w:rsidR="00A95ACD" w:rsidRDefault="0076190F" w:rsidP="0076190F">
          <w:pPr>
            <w:pStyle w:val="853491D0B1C74B99BAF6AC86F8A4989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A264B876743142DF909054EE51286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28AC5-9970-462C-97C7-F09530CF020F}"/>
      </w:docPartPr>
      <w:docPartBody>
        <w:p w:rsidR="00A95ACD" w:rsidRDefault="0076190F" w:rsidP="0076190F">
          <w:pPr>
            <w:pStyle w:val="A264B876743142DF909054EE5128645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8AF638E5AD94E92A56312C63341D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C996-9455-49CD-85CD-20F61E68F3EF}"/>
      </w:docPartPr>
      <w:docPartBody>
        <w:p w:rsidR="00A95ACD" w:rsidRDefault="0076190F" w:rsidP="0076190F">
          <w:pPr>
            <w:pStyle w:val="58AF638E5AD94E92A56312C63341D622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75ABCC2C8EA4F0C99E1C4C14B235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3EDCB-D7A8-4F34-B117-ED8C58576E7B}"/>
      </w:docPartPr>
      <w:docPartBody>
        <w:p w:rsidR="00A95ACD" w:rsidRDefault="0076190F" w:rsidP="0076190F">
          <w:pPr>
            <w:pStyle w:val="A75ABCC2C8EA4F0C99E1C4C14B235C92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C625B6E70AE4737AC7F0A673BEE5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8529F-21D8-41BC-BA0D-4401247582EE}"/>
      </w:docPartPr>
      <w:docPartBody>
        <w:p w:rsidR="00A95ACD" w:rsidRDefault="0076190F" w:rsidP="0076190F">
          <w:pPr>
            <w:pStyle w:val="1C625B6E70AE4737AC7F0A673BEE5A5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4263A60E8A44ADB988D5E323956A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58AD7-B92B-4637-85A2-E66CB77C536C}"/>
      </w:docPartPr>
      <w:docPartBody>
        <w:p w:rsidR="00A95ACD" w:rsidRDefault="0076190F" w:rsidP="0076190F">
          <w:pPr>
            <w:pStyle w:val="24263A60E8A44ADB988D5E323956A660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BA2EDBA9B7B457ABC6B555301ACE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F2549-EE7B-4FB3-A895-7DB42C91D17D}"/>
      </w:docPartPr>
      <w:docPartBody>
        <w:p w:rsidR="00A95ACD" w:rsidRDefault="0076190F" w:rsidP="0076190F">
          <w:pPr>
            <w:pStyle w:val="0BA2EDBA9B7B457ABC6B555301ACE28E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0EE54CEDD184F64898E84641B62F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6EB93-8A24-4C17-B597-AED534A6F809}"/>
      </w:docPartPr>
      <w:docPartBody>
        <w:p w:rsidR="00A95ACD" w:rsidRDefault="0076190F" w:rsidP="0076190F">
          <w:pPr>
            <w:pStyle w:val="70EE54CEDD184F64898E84641B62F02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8D86CD5067F4924ABA978CA48A07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B8530-5A15-4C7C-A98B-514EF6B5DFD1}"/>
      </w:docPartPr>
      <w:docPartBody>
        <w:p w:rsidR="00A95ACD" w:rsidRDefault="0076190F" w:rsidP="0076190F">
          <w:pPr>
            <w:pStyle w:val="68D86CD5067F4924ABA978CA48A07CB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420C9EEC4374FF8A054681787C53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53EF7-1ACF-4CAD-9F70-4F2CBC10AF8F}"/>
      </w:docPartPr>
      <w:docPartBody>
        <w:p w:rsidR="00A95ACD" w:rsidRDefault="0076190F" w:rsidP="0076190F">
          <w:pPr>
            <w:pStyle w:val="2420C9EEC4374FF8A054681787C535C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8C58CE39EB946B695EB1AB76DEEF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AA48C-3C65-475B-A06F-12EBC7710D84}"/>
      </w:docPartPr>
      <w:docPartBody>
        <w:p w:rsidR="00A95ACD" w:rsidRDefault="0076190F" w:rsidP="0076190F">
          <w:pPr>
            <w:pStyle w:val="08C58CE39EB946B695EB1AB76DEEFD3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EE8B583138C4C7A9E7DC0F6CBD71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FD416-4196-471F-AD37-58E65C004D66}"/>
      </w:docPartPr>
      <w:docPartBody>
        <w:p w:rsidR="00A95ACD" w:rsidRDefault="0076190F" w:rsidP="0076190F">
          <w:pPr>
            <w:pStyle w:val="6EE8B583138C4C7A9E7DC0F6CBD71A7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C95DC25C0BE4899BFF621A4EDACC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63B23-7958-4802-BB43-35D76AA15B27}"/>
      </w:docPartPr>
      <w:docPartBody>
        <w:p w:rsidR="00A95ACD" w:rsidRDefault="0076190F" w:rsidP="0076190F">
          <w:pPr>
            <w:pStyle w:val="5C95DC25C0BE4899BFF621A4EDACCC72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0792583D64343339C6AEED16428F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BD9C7-8D71-4EE8-B87D-D51972EDCCD1}"/>
      </w:docPartPr>
      <w:docPartBody>
        <w:p w:rsidR="00A95ACD" w:rsidRDefault="0076190F" w:rsidP="0076190F">
          <w:pPr>
            <w:pStyle w:val="10792583D64343339C6AEED16428F94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7596E4EE10894DF2A4A36BD69D783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F4FE9-E87F-42A6-AA67-F49740B02A26}"/>
      </w:docPartPr>
      <w:docPartBody>
        <w:p w:rsidR="00A95ACD" w:rsidRDefault="0076190F" w:rsidP="0076190F">
          <w:pPr>
            <w:pStyle w:val="7596E4EE10894DF2A4A36BD69D7833A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756529A25034B47B2B1FB89350E4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E7FEF-5BA0-46BD-86DA-66A777679F36}"/>
      </w:docPartPr>
      <w:docPartBody>
        <w:p w:rsidR="00A95ACD" w:rsidRDefault="0076190F" w:rsidP="0076190F">
          <w:pPr>
            <w:pStyle w:val="A756529A25034B47B2B1FB89350E4E45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BAAD63B55F54594A68016DDF7508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28861-A5D9-4265-A4EB-59B86FF9A3F5}"/>
      </w:docPartPr>
      <w:docPartBody>
        <w:p w:rsidR="00A95ACD" w:rsidRDefault="0076190F" w:rsidP="0076190F">
          <w:pPr>
            <w:pStyle w:val="FBAAD63B55F54594A68016DDF7508BCB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5C979A1B87684ACC968050709AE73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52B2E-73F0-4F5D-B142-4B40CCE4DAA7}"/>
      </w:docPartPr>
      <w:docPartBody>
        <w:p w:rsidR="00A95ACD" w:rsidRDefault="0076190F" w:rsidP="0076190F">
          <w:pPr>
            <w:pStyle w:val="5C979A1B87684ACC968050709AE7370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537B0BB109F4E089EDE2AA48B1A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5DCF-86CE-43F4-97DB-188E0F6F7C5E}"/>
      </w:docPartPr>
      <w:docPartBody>
        <w:p w:rsidR="00A95ACD" w:rsidRDefault="0076190F" w:rsidP="0076190F">
          <w:pPr>
            <w:pStyle w:val="0537B0BB109F4E089EDE2AA48B1A699F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7101997C4344EB88186DCF042D92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FBE5F-31CA-4F7E-93E3-41376D13D92A}"/>
      </w:docPartPr>
      <w:docPartBody>
        <w:p w:rsidR="00A95ACD" w:rsidRDefault="00E40D3F" w:rsidP="00E40D3F">
          <w:pPr>
            <w:pStyle w:val="07101997C4344EB88186DCF042D92F40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604DE0F5D6A485DB7FEAA3834A83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6FF5A-6AF3-451D-BF2C-5C7AC00B2E6F}"/>
      </w:docPartPr>
      <w:docPartBody>
        <w:p w:rsidR="00A95ACD" w:rsidRDefault="0076190F" w:rsidP="0076190F">
          <w:pPr>
            <w:pStyle w:val="D604DE0F5D6A485DB7FEAA3834A8380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D88E41E255478386105237E1101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A2610-EAED-4EDF-A86E-BC3487B4A18E}"/>
      </w:docPartPr>
      <w:docPartBody>
        <w:p w:rsidR="00A95ACD" w:rsidRDefault="0076190F" w:rsidP="0076190F">
          <w:pPr>
            <w:pStyle w:val="2CD88E41E255478386105237E110167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B8815C24740C1B2FC9DB8E8251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3EB98-724A-42DB-933F-6629B31F6FD8}"/>
      </w:docPartPr>
      <w:docPartBody>
        <w:p w:rsidR="00A95ACD" w:rsidRDefault="0076190F" w:rsidP="0076190F">
          <w:pPr>
            <w:pStyle w:val="49BB8815C24740C1B2FC9DB8E825188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87FDAD39F4CC4BB8375C5C9824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CD130-BB15-4230-9629-1E0511D4DE4F}"/>
      </w:docPartPr>
      <w:docPartBody>
        <w:p w:rsidR="00A95ACD" w:rsidRDefault="0076190F" w:rsidP="0076190F">
          <w:pPr>
            <w:pStyle w:val="94687FDAD39F4CC4BB8375C5C9824625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BE7452761548F892F3F7C7B2427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1125B-CB61-4949-A9B7-8A75EC6EFFC4}"/>
      </w:docPartPr>
      <w:docPartBody>
        <w:p w:rsidR="00A95ACD" w:rsidRDefault="0076190F" w:rsidP="0076190F">
          <w:pPr>
            <w:pStyle w:val="BEBE7452761548F892F3F7C7B24274DD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8F1BA988A44868950AD4AE39AF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9A918-65C8-4D5F-A3BE-BB7ECA985F18}"/>
      </w:docPartPr>
      <w:docPartBody>
        <w:p w:rsidR="00A95ACD" w:rsidRDefault="0076190F" w:rsidP="0076190F">
          <w:pPr>
            <w:pStyle w:val="69A8F1BA988A44868950AD4AE39AFE53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4C7DB4DE844E5BB387A8224805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702D5-4CCA-4FD8-883E-11A11CCE9CD9}"/>
      </w:docPartPr>
      <w:docPartBody>
        <w:p w:rsidR="00A95ACD" w:rsidRDefault="0076190F" w:rsidP="0076190F">
          <w:pPr>
            <w:pStyle w:val="9B94C7DB4DE844E5BB387A822480515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85831F399E4CAF803262C47D8C7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77410-8FA0-4E66-A677-629A52363A2F}"/>
      </w:docPartPr>
      <w:docPartBody>
        <w:p w:rsidR="00A95ACD" w:rsidRDefault="0076190F" w:rsidP="0076190F">
          <w:pPr>
            <w:pStyle w:val="1085831F399E4CAF803262C47D8C75A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ADFDC7208540C3A54263B116E72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8ABB-7A58-4489-A7CF-E7F106CF7E60}"/>
      </w:docPartPr>
      <w:docPartBody>
        <w:p w:rsidR="00A95ACD" w:rsidRDefault="0076190F" w:rsidP="0076190F">
          <w:pPr>
            <w:pStyle w:val="40ADFDC7208540C3A54263B116E72425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9DFBD9678D4B46D7A36CB41F3CD89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7189B-FCF6-4D03-B7C6-CA75B575E5C0}"/>
      </w:docPartPr>
      <w:docPartBody>
        <w:p w:rsidR="00E40D3F" w:rsidRDefault="0076190F" w:rsidP="0076190F">
          <w:pPr>
            <w:pStyle w:val="9DFBD9678D4B46D7A36CB41F3CD893C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B5722C43B443ABB31B313C57BE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650D3-6D2A-4DAD-9801-C0C7615E125A}"/>
      </w:docPartPr>
      <w:docPartBody>
        <w:p w:rsidR="00E40D3F" w:rsidRDefault="0076190F" w:rsidP="0076190F">
          <w:pPr>
            <w:pStyle w:val="7D7B5722C43B443ABB31B313C57BE3D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DEC09AFA34C7B999B93EE5BBAF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0B4A6-435B-4565-9C0F-11C4E9B099A1}"/>
      </w:docPartPr>
      <w:docPartBody>
        <w:p w:rsidR="00E40D3F" w:rsidRDefault="0076190F" w:rsidP="0076190F">
          <w:pPr>
            <w:pStyle w:val="9F3DEC09AFA34C7B999B93EE5BBAF59B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C071BD349407CBE8D1759B091F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D2302-5262-4F4E-8767-D9A4448B4B1A}"/>
      </w:docPartPr>
      <w:docPartBody>
        <w:p w:rsidR="00E40D3F" w:rsidRDefault="0076190F" w:rsidP="0076190F">
          <w:pPr>
            <w:pStyle w:val="4E8C071BD349407CBE8D1759B091FED7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4A4392A9C4232A3EA49AF44D6F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15626-33AC-4579-B5AA-B74E60B4B379}"/>
      </w:docPartPr>
      <w:docPartBody>
        <w:p w:rsidR="00E40D3F" w:rsidRDefault="0076190F" w:rsidP="0076190F">
          <w:pPr>
            <w:pStyle w:val="7D24A4392A9C4232A3EA49AF44D6F61F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CE909FBF24F70B2DDB8547147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FB016-1585-4B2E-ACC1-11D7D8B066DD}"/>
      </w:docPartPr>
      <w:docPartBody>
        <w:p w:rsidR="00E40D3F" w:rsidRDefault="0076190F" w:rsidP="0076190F">
          <w:pPr>
            <w:pStyle w:val="F6ECE909FBF24F70B2DDB8547147FB1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72037D9C14CDD889E86D96CF7F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A522-C157-4629-97AE-602FABA0240D}"/>
      </w:docPartPr>
      <w:docPartBody>
        <w:p w:rsidR="00E40D3F" w:rsidRDefault="0076190F" w:rsidP="0076190F">
          <w:pPr>
            <w:pStyle w:val="9B372037D9C14CDD889E86D96CF7F61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EBA812742C42E4910E958B55E17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4D1E-E916-456C-A915-C3FC2E1965FA}"/>
      </w:docPartPr>
      <w:docPartBody>
        <w:p w:rsidR="00E40D3F" w:rsidRDefault="0076190F" w:rsidP="0076190F">
          <w:pPr>
            <w:pStyle w:val="58EBA812742C42E4910E958B55E17717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1CA0782D247FC9AD65F95C1B08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82026-CE5D-494B-AE37-52EF9063BFA4}"/>
      </w:docPartPr>
      <w:docPartBody>
        <w:p w:rsidR="00C94BA4" w:rsidRDefault="0076190F" w:rsidP="0076190F">
          <w:pPr>
            <w:pStyle w:val="33D1CA0782D247FC9AD65F95C1B08DE2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A3C36C664432392E45E34CBD27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BC553-6497-4D05-82F9-8C6DD0BA106F}"/>
      </w:docPartPr>
      <w:docPartBody>
        <w:p w:rsidR="004A3A6E" w:rsidRDefault="003E18AF" w:rsidP="003E18AF">
          <w:pPr>
            <w:pStyle w:val="60BA3C36C664432392E45E34CBD278BE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32B702C586EF45EC9F156C8891145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D351E-4C2C-4F61-B05F-E20A9DF50932}"/>
      </w:docPartPr>
      <w:docPartBody>
        <w:p w:rsidR="009120D1" w:rsidRDefault="0076190F" w:rsidP="0076190F">
          <w:pPr>
            <w:pStyle w:val="32B702C586EF45EC9F156C88911454841"/>
          </w:pPr>
          <w:r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p>
      </w:docPartBody>
    </w:docPart>
    <w:docPart>
      <w:docPartPr>
        <w:name w:val="256570C08D3C477CAE52198363847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75D7-9B6F-46F0-B3AF-01B7C929011A}"/>
      </w:docPartPr>
      <w:docPartBody>
        <w:p w:rsidR="00040311" w:rsidRDefault="0076190F" w:rsidP="0076190F">
          <w:pPr>
            <w:pStyle w:val="256570C08D3C477CAE521983638477E2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463DF35737941EBAC60E012EB66E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34074-2A41-42F4-9123-A647C973B4CF}"/>
      </w:docPartPr>
      <w:docPartBody>
        <w:p w:rsidR="00040311" w:rsidRDefault="0076190F" w:rsidP="0076190F">
          <w:pPr>
            <w:pStyle w:val="F463DF35737941EBAC60E012EB66E0F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F9E9CF2D0054333816DA1F49D3C0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7DB55-4CE8-4F69-ACEC-4FE9E55A685C}"/>
      </w:docPartPr>
      <w:docPartBody>
        <w:p w:rsidR="00040311" w:rsidRDefault="0076190F" w:rsidP="0076190F">
          <w:pPr>
            <w:pStyle w:val="FF9E9CF2D0054333816DA1F49D3C086B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E4C29B198224181921AB7FBA8379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B3B2-4F8E-4B51-9A49-B6A0C9960F0D}"/>
      </w:docPartPr>
      <w:docPartBody>
        <w:p w:rsidR="00040311" w:rsidRDefault="0076190F" w:rsidP="0076190F">
          <w:pPr>
            <w:pStyle w:val="7E4C29B198224181921AB7FBA8379D26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1D932BBF653427EA1F4D3C91B4B7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8347F-FCBC-4A71-9874-23F7CF39D253}"/>
      </w:docPartPr>
      <w:docPartBody>
        <w:p w:rsidR="00040311" w:rsidRDefault="0076190F" w:rsidP="0076190F">
          <w:pPr>
            <w:pStyle w:val="51D932BBF653427EA1F4D3C91B4B728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2AC347586B84075A2BF292D342EB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10DBE-BF0D-4BF7-A8A7-09D89E769FE9}"/>
      </w:docPartPr>
      <w:docPartBody>
        <w:p w:rsidR="00040311" w:rsidRDefault="0076190F" w:rsidP="0076190F">
          <w:pPr>
            <w:pStyle w:val="02AC347586B84075A2BF292D342EB129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0E0CD5DE3F34D8E9759FF4BAA3BB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748E6-AC3C-44D8-84F5-A281FE07EBC9}"/>
      </w:docPartPr>
      <w:docPartBody>
        <w:p w:rsidR="00040311" w:rsidRDefault="0076190F" w:rsidP="0076190F">
          <w:pPr>
            <w:pStyle w:val="00E0CD5DE3F34D8E9759FF4BAA3BB6B2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90ABE974CFC488F9E6231B2F7DC4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2B5A-7C59-42FA-83D5-0A30FB651912}"/>
      </w:docPartPr>
      <w:docPartBody>
        <w:p w:rsidR="00040311" w:rsidRDefault="0076190F" w:rsidP="0076190F">
          <w:pPr>
            <w:pStyle w:val="090ABE974CFC488F9E6231B2F7DC4FA4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737C37F915124CC993C80CE6D34DF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88094-AE83-4118-8F05-F285BB7F162A}"/>
      </w:docPartPr>
      <w:docPartBody>
        <w:p w:rsidR="00040311" w:rsidRDefault="0076190F" w:rsidP="0076190F">
          <w:pPr>
            <w:pStyle w:val="737C37F915124CC993C80CE6D34DFC3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D44BDCEAFB7B4A368F732CC555352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1328E-D7AB-4096-820C-D5E09D77A55B}"/>
      </w:docPartPr>
      <w:docPartBody>
        <w:p w:rsidR="00040311" w:rsidRDefault="0076190F" w:rsidP="0076190F">
          <w:pPr>
            <w:pStyle w:val="D44BDCEAFB7B4A368F732CC555352DD7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BA169F6679FC4072B6BF4E750818D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11DB6-E5AA-4600-BE2D-E51C67A536F1}"/>
      </w:docPartPr>
      <w:docPartBody>
        <w:p w:rsidR="00040311" w:rsidRDefault="0076190F" w:rsidP="0076190F">
          <w:pPr>
            <w:pStyle w:val="BA169F6679FC4072B6BF4E750818D24C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19F857A964464FFC89FFF148A2579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381B-02B4-4807-978C-624A04703BA0}"/>
      </w:docPartPr>
      <w:docPartBody>
        <w:p w:rsidR="00040311" w:rsidRDefault="0076190F" w:rsidP="0076190F">
          <w:pPr>
            <w:pStyle w:val="19F857A964464FFC89FFF148A257975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596D4C9150A8420098D453E11BE75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EA700-9C7D-406B-80B9-14338BEC02F7}"/>
      </w:docPartPr>
      <w:docPartBody>
        <w:p w:rsidR="00040311" w:rsidRDefault="00E750FC" w:rsidP="00E750FC">
          <w:pPr>
            <w:pStyle w:val="596D4C9150A8420098D453E11BE75C07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8F"/>
    <w:rsid w:val="000024EB"/>
    <w:rsid w:val="00040311"/>
    <w:rsid w:val="0015506E"/>
    <w:rsid w:val="00164181"/>
    <w:rsid w:val="00195BCA"/>
    <w:rsid w:val="001C078F"/>
    <w:rsid w:val="00215F07"/>
    <w:rsid w:val="00284205"/>
    <w:rsid w:val="00357CC9"/>
    <w:rsid w:val="003A27FF"/>
    <w:rsid w:val="003B130C"/>
    <w:rsid w:val="003E18AF"/>
    <w:rsid w:val="004A3A6E"/>
    <w:rsid w:val="004D24F6"/>
    <w:rsid w:val="005A0103"/>
    <w:rsid w:val="005F7243"/>
    <w:rsid w:val="00607B24"/>
    <w:rsid w:val="006A1F41"/>
    <w:rsid w:val="0070023A"/>
    <w:rsid w:val="0076190F"/>
    <w:rsid w:val="0078217A"/>
    <w:rsid w:val="007D70D9"/>
    <w:rsid w:val="008D1001"/>
    <w:rsid w:val="008D5CEC"/>
    <w:rsid w:val="009120D1"/>
    <w:rsid w:val="0098513B"/>
    <w:rsid w:val="00A95ACD"/>
    <w:rsid w:val="00AC6D02"/>
    <w:rsid w:val="00AD4590"/>
    <w:rsid w:val="00B77ED0"/>
    <w:rsid w:val="00C124C9"/>
    <w:rsid w:val="00C22830"/>
    <w:rsid w:val="00C24887"/>
    <w:rsid w:val="00C94BA4"/>
    <w:rsid w:val="00CD08A9"/>
    <w:rsid w:val="00D07494"/>
    <w:rsid w:val="00D36B2D"/>
    <w:rsid w:val="00E40B7F"/>
    <w:rsid w:val="00E40D3F"/>
    <w:rsid w:val="00E750FC"/>
    <w:rsid w:val="00F33A5E"/>
    <w:rsid w:val="00F76566"/>
    <w:rsid w:val="00FB23E3"/>
    <w:rsid w:val="00FD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190F"/>
    <w:rPr>
      <w:color w:val="666666"/>
    </w:rPr>
  </w:style>
  <w:style w:type="paragraph" w:customStyle="1" w:styleId="60BA3C36C664432392E45E34CBD278BE">
    <w:name w:val="60BA3C36C664432392E45E34CBD278BE"/>
    <w:rsid w:val="003E18AF"/>
  </w:style>
  <w:style w:type="paragraph" w:customStyle="1" w:styleId="07101997C4344EB88186DCF042D92F401">
    <w:name w:val="07101997C4344EB88186DCF042D92F401"/>
    <w:rsid w:val="00E40D3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96D4C9150A8420098D453E11BE75C07">
    <w:name w:val="596D4C9150A8420098D453E11BE75C07"/>
    <w:rsid w:val="00E750FC"/>
  </w:style>
  <w:style w:type="paragraph" w:customStyle="1" w:styleId="9DFBD9678D4B46D7A36CB41F3CD893C41">
    <w:name w:val="9DFBD9678D4B46D7A36CB41F3CD893C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D7B5722C43B443ABB31B313C57BE3D41">
    <w:name w:val="7D7B5722C43B443ABB31B313C57BE3D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3D1CA0782D247FC9AD65F95C1B08DE21">
    <w:name w:val="33D1CA0782D247FC9AD65F95C1B08DE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F3DEC09AFA34C7B999B93EE5BBAF59B1">
    <w:name w:val="9F3DEC09AFA34C7B999B93EE5BBAF59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E8C071BD349407CBE8D1759B091FED71">
    <w:name w:val="4E8C071BD349407CBE8D1759B091FED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D24A4392A9C4232A3EA49AF44D6F61F1">
    <w:name w:val="7D24A4392A9C4232A3EA49AF44D6F61F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6ECE909FBF24F70B2DDB8547147FB101">
    <w:name w:val="F6ECE909FBF24F70B2DDB8547147FB1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B372037D9C14CDD889E86D96CF7F6101">
    <w:name w:val="9B372037D9C14CDD889E86D96CF7F61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8EBA812742C42E4910E958B55E177171">
    <w:name w:val="58EBA812742C42E4910E958B55E1771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D903D1E82E94059AAAF278ACFC3B7491">
    <w:name w:val="AD903D1E82E94059AAAF278ACFC3B749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D44BDCEAFB7B4A368F732CC555352DD71">
    <w:name w:val="D44BDCEAFB7B4A368F732CC555352DD7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D3614876C66749F08CB429C64707CD1D1">
    <w:name w:val="D3614876C66749F08CB429C64707CD1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E4C29B198224181921AB7FBA8379D261">
    <w:name w:val="7E4C29B198224181921AB7FBA8379D26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23835C7918747FDB961D528246E5FF11">
    <w:name w:val="B23835C7918747FDB961D528246E5FF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37C37F915124CC993C80CE6D34DFC3E1">
    <w:name w:val="737C37F915124CC993C80CE6D34DFC3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256570C08D3C477CAE521983638477E21">
    <w:name w:val="256570C08D3C477CAE521983638477E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1D932BBF653427EA1F4D3C91B4B72871">
    <w:name w:val="51D932BBF653427EA1F4D3C91B4B728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8120706151F94D11B072F2A249E34D001">
    <w:name w:val="8120706151F94D11B072F2A249E34D00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90ABE974CFC488F9E6231B2F7DC4FA41">
    <w:name w:val="090ABE974CFC488F9E6231B2F7DC4FA4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69654648B00A4D0E851EC3B6739741811">
    <w:name w:val="69654648B00A4D0E851EC3B673974181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F9E9CF2D0054333816DA1F49D3C086B1">
    <w:name w:val="FF9E9CF2D0054333816DA1F49D3C086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3B0D6ECD7674D948FAEDC70E1F6D54E1">
    <w:name w:val="53B0D6ECD7674D948FAEDC70E1F6D54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BA169F6679FC4072B6BF4E750818D24C1">
    <w:name w:val="BA169F6679FC4072B6BF4E750818D24C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39B945A627704F3BAF5DCB84C1E6D06D1">
    <w:name w:val="39B945A627704F3BAF5DCB84C1E6D06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463DF35737941EBAC60E012EB66E0FE1">
    <w:name w:val="F463DF35737941EBAC60E012EB66E0F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E818F6DA3724F45894D926E0004F48A1">
    <w:name w:val="0E818F6DA3724F45894D926E0004F48A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9F857A964464FFC89FFF148A257975E1">
    <w:name w:val="19F857A964464FFC89FFF148A257975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9DA5BA8A6283498AA7660EBAE7D95AEB1">
    <w:name w:val="9DA5BA8A6283498AA7660EBAE7D95AE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9CE3D06249B45AA83F19C6F108B45BC1">
    <w:name w:val="B9CE3D06249B45AA83F19C6F108B45B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A6B4ED899924A1386E7397232F7F77C1">
    <w:name w:val="BA6B4ED899924A1386E7397232F7F77C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A3F191899D6A41A4ABA871FC5F0FD3A21">
    <w:name w:val="A3F191899D6A41A4ABA871FC5F0FD3A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5679600AF198489AA3D664D8D44438081">
    <w:name w:val="5679600AF198489AA3D664D8D444380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81EE906B9E35491C857FDC25E53021971">
    <w:name w:val="81EE906B9E35491C857FDC25E530219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E1445BD73FE47B9B051521132B1A8B71">
    <w:name w:val="2E1445BD73FE47B9B051521132B1A8B7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FB5861FAD9D443B87409C7799B9DE131">
    <w:name w:val="7FB5861FAD9D443B87409C7799B9DE13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27FC6F07B25E49F0B0AFC988DD8AAB441">
    <w:name w:val="27FC6F07B25E49F0B0AFC988DD8AAB4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3DAB1781023427B9B7C8C7F35F08D7E1">
    <w:name w:val="A3DAB1781023427B9B7C8C7F35F08D7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E9D73634342E4D0D9B3CFAE445E768311">
    <w:name w:val="E9D73634342E4D0D9B3CFAE445E7683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853491D0B1C74B99BAF6AC86F8A498911">
    <w:name w:val="853491D0B1C74B99BAF6AC86F8A4989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A264B876743142DF909054EE512864571">
    <w:name w:val="A264B876743142DF909054EE5128645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8AF638E5AD94E92A56312C63341D6221">
    <w:name w:val="58AF638E5AD94E92A56312C63341D62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75ABCC2C8EA4F0C99E1C4C14B235C921">
    <w:name w:val="A75ABCC2C8EA4F0C99E1C4C14B235C9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0E0CD5DE3F34D8E9759FF4BAA3BB6B21">
    <w:name w:val="00E0CD5DE3F34D8E9759FF4BAA3BB6B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C625B6E70AE4737AC7F0A673BEE5A5E1">
    <w:name w:val="1C625B6E70AE4737AC7F0A673BEE5A5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4263A60E8A44ADB988D5E323956A6601">
    <w:name w:val="24263A60E8A44ADB988D5E323956A66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BA2EDBA9B7B457ABC6B555301ACE28E1">
    <w:name w:val="0BA2EDBA9B7B457ABC6B555301ACE28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2AC347586B84075A2BF292D342EB1291">
    <w:name w:val="02AC347586B84075A2BF292D342EB129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0EE54CEDD184F64898E84641B62F0281">
    <w:name w:val="70EE54CEDD184F64898E84641B62F02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8D86CD5067F4924ABA978CA48A07CB41">
    <w:name w:val="68D86CD5067F4924ABA978CA48A07CB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420C9EEC4374FF8A054681787C535C11">
    <w:name w:val="2420C9EEC4374FF8A054681787C535C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8C58CE39EB946B695EB1AB76DEEFD381">
    <w:name w:val="08C58CE39EB946B695EB1AB76DEEFD3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EE8B583138C4C7A9E7DC0F6CBD71A741">
    <w:name w:val="6EE8B583138C4C7A9E7DC0F6CBD71A7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C95DC25C0BE4899BFF621A4EDACCC721">
    <w:name w:val="5C95DC25C0BE4899BFF621A4EDACCC7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0792583D64343339C6AEED16428F9411">
    <w:name w:val="10792583D64343339C6AEED16428F94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596E4EE10894DF2A4A36BD69D7833A41">
    <w:name w:val="7596E4EE10894DF2A4A36BD69D7833A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756529A25034B47B2B1FB89350E4E451">
    <w:name w:val="A756529A25034B47B2B1FB89350E4E45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BAAD63B55F54594A68016DDF7508BCB1">
    <w:name w:val="FBAAD63B55F54594A68016DDF7508BCB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5C979A1B87684ACC968050709AE7370E1">
    <w:name w:val="5C979A1B87684ACC968050709AE7370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537B0BB109F4E089EDE2AA48B1A699F1">
    <w:name w:val="0537B0BB109F4E089EDE2AA48B1A699F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2B702C586EF45EC9F156C88911454841">
    <w:name w:val="32B702C586EF45EC9F156C889114548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D604DE0F5D6A485DB7FEAA3834A838001">
    <w:name w:val="D604DE0F5D6A485DB7FEAA3834A8380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CD88E41E255478386105237E110167C1">
    <w:name w:val="2CD88E41E255478386105237E110167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9BB8815C24740C1B2FC9DB8E82518801">
    <w:name w:val="49BB8815C24740C1B2FC9DB8E825188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4687FDAD39F4CC4BB8375C5C98246251">
    <w:name w:val="94687FDAD39F4CC4BB8375C5C9824625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EBE7452761548F892F3F7C7B24274DD1">
    <w:name w:val="BEBE7452761548F892F3F7C7B24274D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9A8F1BA988A44868950AD4AE39AFE531">
    <w:name w:val="69A8F1BA988A44868950AD4AE39AFE53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B94C7DB4DE844E5BB387A822480515C1">
    <w:name w:val="9B94C7DB4DE844E5BB387A822480515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1085831F399E4CAF803262C47D8C75AC1">
    <w:name w:val="1085831F399E4CAF803262C47D8C75A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0ADFDC7208540C3A54263B116E724251">
    <w:name w:val="40ADFDC7208540C3A54263B116E724251"/>
    <w:rsid w:val="0076190F"/>
    <w:pPr>
      <w:spacing w:after="0" w:line="240" w:lineRule="auto"/>
    </w:pPr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95F15A-656F-464F-AC97-FEB031CA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 Template Revised w AU Colors &amp; Table</Template>
  <TotalTime>0</TotalTime>
  <Pages>7</Pages>
  <Words>1037</Words>
  <Characters>5405</Characters>
  <Application>Microsoft Office Word</Application>
  <DocSecurity>0</DocSecurity>
  <Lines>257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Engle</dc:creator>
  <cp:lastModifiedBy>Bailey Ward</cp:lastModifiedBy>
  <cp:revision>3</cp:revision>
  <cp:lastPrinted>2026-07-20T19:25:00Z</cp:lastPrinted>
  <dcterms:created xsi:type="dcterms:W3CDTF">2026-07-31T21:00:00Z</dcterms:created>
  <dcterms:modified xsi:type="dcterms:W3CDTF">2026-07-31T21:00:00Z</dcterms:modified>
</cp:coreProperties>
</file>